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2B6D25" w:rsidTr="001D1202">
        <w:tc>
          <w:tcPr>
            <w:tcW w:w="6008" w:type="dxa"/>
            <w:hideMark/>
          </w:tcPr>
          <w:p w:rsidR="001D1202" w:rsidRPr="002B6D25" w:rsidRDefault="00D57C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2B6D25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Роза </w:t>
            </w:r>
            <w:r w:rsidRPr="002B6D25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7371B6"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535/18</w:t>
            </w: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2B6D25" w:rsidTr="001D1202">
        <w:tc>
          <w:tcPr>
            <w:tcW w:w="6008" w:type="dxa"/>
            <w:hideMark/>
          </w:tcPr>
          <w:p w:rsidR="001D1202" w:rsidRPr="002B6D25" w:rsidRDefault="007371B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6D25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2B6D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2B6D25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7371B6" w:rsidRPr="002B6D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371B6" w:rsidRPr="002B6D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7371B6" w:rsidRPr="002B6D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2677AD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на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, против 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должниците 1. </w:t>
      </w:r>
      <w:r w:rsidR="00912A03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912A03" w:rsidRPr="002B6D25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2677AD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//////////////////////////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912A03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912A03" w:rsidRPr="002B6D25">
        <w:rPr>
          <w:rFonts w:ascii="Arial" w:hAnsi="Arial" w:cs="Arial"/>
          <w:sz w:val="18"/>
          <w:szCs w:val="18"/>
          <w:lang w:val="mk-MK"/>
        </w:rPr>
        <w:t>, 2.</w:t>
      </w:r>
      <w:r w:rsidR="00912A03" w:rsidRPr="002B6D25">
        <w:rPr>
          <w:sz w:val="18"/>
          <w:szCs w:val="18"/>
        </w:rPr>
        <w:t xml:space="preserve"> 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2677AD" w:rsidRPr="002B6D25">
        <w:rPr>
          <w:rFonts w:ascii="Arial" w:hAnsi="Arial" w:cs="Arial"/>
          <w:sz w:val="18"/>
          <w:szCs w:val="18"/>
          <w:lang w:val="mk-MK"/>
        </w:rPr>
        <w:t>//////////////////////////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912A03" w:rsidRPr="002B6D25">
        <w:rPr>
          <w:sz w:val="18"/>
          <w:szCs w:val="18"/>
        </w:rPr>
        <w:t xml:space="preserve"> </w:t>
      </w:r>
      <w:r w:rsidR="00912A03" w:rsidRPr="002B6D25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912A03" w:rsidRPr="002B6D25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2677AD" w:rsidRPr="002B6D25">
        <w:rPr>
          <w:rFonts w:ascii="Arial" w:hAnsi="Arial" w:cs="Arial"/>
          <w:sz w:val="18"/>
          <w:szCs w:val="18"/>
          <w:lang w:val="mk-MK"/>
        </w:rPr>
        <w:t>//////////////////////////////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912A03" w:rsidRPr="002B6D25">
        <w:rPr>
          <w:rFonts w:ascii="Arial" w:hAnsi="Arial" w:cs="Arial"/>
          <w:b/>
          <w:sz w:val="18"/>
          <w:szCs w:val="18"/>
          <w:lang w:val="mk-MK"/>
        </w:rPr>
        <w:t>4. Самет Абдулаи од Скопје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ЕМБГ </w:t>
      </w:r>
      <w:r w:rsidR="002677AD" w:rsidRPr="002B6D25">
        <w:rPr>
          <w:rFonts w:ascii="Arial" w:hAnsi="Arial" w:cs="Arial"/>
          <w:sz w:val="18"/>
          <w:szCs w:val="18"/>
          <w:lang w:val="mk-MK"/>
        </w:rPr>
        <w:t>//////////////////////////////////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4F4C59" w:rsidRPr="002B6D25">
        <w:rPr>
          <w:rFonts w:ascii="Arial" w:hAnsi="Arial" w:cs="Arial"/>
          <w:sz w:val="18"/>
          <w:szCs w:val="18"/>
          <w:lang w:val="mk-MK"/>
        </w:rPr>
        <w:t>29.03.2024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2B6D2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B6D25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2B6D2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B6D25">
        <w:rPr>
          <w:rFonts w:ascii="Arial" w:hAnsi="Arial" w:cs="Arial"/>
          <w:b/>
          <w:sz w:val="18"/>
          <w:szCs w:val="18"/>
          <w:lang w:val="mk-MK"/>
        </w:rPr>
        <w:t xml:space="preserve">ЗА </w:t>
      </w:r>
      <w:r w:rsidR="004F4C59" w:rsidRPr="002B6D25">
        <w:rPr>
          <w:rFonts w:ascii="Arial" w:hAnsi="Arial" w:cs="Arial"/>
          <w:b/>
          <w:sz w:val="18"/>
          <w:szCs w:val="18"/>
          <w:lang w:val="mk-MK"/>
        </w:rPr>
        <w:t>ТРЕТА</w:t>
      </w:r>
      <w:r w:rsidR="00912A03" w:rsidRPr="002B6D25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2B6D25">
        <w:rPr>
          <w:rFonts w:ascii="Arial" w:hAnsi="Arial" w:cs="Arial"/>
          <w:b/>
          <w:sz w:val="18"/>
          <w:szCs w:val="18"/>
          <w:lang w:val="mk-MK"/>
        </w:rPr>
        <w:t>УСНА ЈАВНА ПРОДАЖБА</w:t>
      </w:r>
    </w:p>
    <w:p w:rsidR="00905C7E" w:rsidRPr="002B6D25" w:rsidRDefault="00905C7E" w:rsidP="005C721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B6D25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2B6D25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2B6D25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12A03" w:rsidRPr="002B6D25" w:rsidRDefault="00905C7E" w:rsidP="00912A0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СЕ ОПРЕДЕЛУВА  </w:t>
      </w:r>
      <w:r w:rsidR="004F4C59" w:rsidRPr="002B6D25">
        <w:rPr>
          <w:rFonts w:ascii="Arial" w:hAnsi="Arial" w:cs="Arial"/>
          <w:sz w:val="18"/>
          <w:szCs w:val="18"/>
          <w:lang w:val="mk-MK"/>
        </w:rPr>
        <w:t>ТРЕТА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 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продажба со усно  јавно наддавање на недвижноста 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означени како КП 1616, запишани во </w:t>
      </w:r>
      <w:r w:rsidR="00912A03" w:rsidRPr="002B6D25">
        <w:rPr>
          <w:rFonts w:ascii="Arial" w:hAnsi="Arial" w:cs="Arial"/>
          <w:b/>
          <w:sz w:val="18"/>
          <w:szCs w:val="18"/>
          <w:lang w:val="mk-MK"/>
        </w:rPr>
        <w:t xml:space="preserve">Имотен лист број </w:t>
      </w:r>
      <w:r w:rsidR="00912A03" w:rsidRPr="002B6D25">
        <w:rPr>
          <w:rFonts w:ascii="Arial" w:hAnsi="Arial" w:cs="Arial"/>
          <w:b/>
          <w:sz w:val="18"/>
          <w:szCs w:val="18"/>
        </w:rPr>
        <w:t>3860</w:t>
      </w:r>
      <w:r w:rsidR="00912A03" w:rsidRPr="002B6D25">
        <w:rPr>
          <w:rFonts w:ascii="Arial" w:hAnsi="Arial" w:cs="Arial"/>
          <w:b/>
          <w:sz w:val="18"/>
          <w:szCs w:val="18"/>
          <w:lang w:val="mk-MK"/>
        </w:rPr>
        <w:t xml:space="preserve"> за КО ЧАИР при АКН на РСМ, Центар за катастар на недвижности Скопје</w:t>
      </w:r>
      <w:r w:rsidR="00912A03" w:rsidRPr="002B6D25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tbl>
      <w:tblPr>
        <w:tblW w:w="11385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8"/>
        <w:gridCol w:w="273"/>
        <w:gridCol w:w="419"/>
        <w:gridCol w:w="1105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899"/>
        <w:gridCol w:w="702"/>
        <w:gridCol w:w="833"/>
        <w:gridCol w:w="707"/>
      </w:tblGrid>
      <w:tr w:rsidR="00912A03" w:rsidTr="00912A03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912A03" w:rsidRDefault="00912A03" w:rsidP="00912A03">
            <w:pPr>
              <w:shd w:val="clear" w:color="auto" w:fill="000000"/>
              <w:ind w:left="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912A03" w:rsidRDefault="00912A03" w:rsidP="00912A03">
            <w:pPr>
              <w:shd w:val="clear" w:color="auto" w:fill="0000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912A03" w:rsidTr="00912A03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912A03" w:rsidTr="00912A03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rPr>
                <w:rFonts w:ascii="Arial" w:hAnsi="Arial" w:cs="Arial"/>
              </w:rPr>
            </w:pPr>
          </w:p>
          <w:p w:rsidR="00912A03" w:rsidRDefault="00912A03" w:rsidP="00912A03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rPr>
                <w:rFonts w:ascii="Arial" w:hAnsi="Arial" w:cs="Arial"/>
              </w:rPr>
            </w:pPr>
          </w:p>
          <w:p w:rsidR="00912A03" w:rsidRDefault="00912A03" w:rsidP="00912A03">
            <w:pPr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rPr>
                <w:rFonts w:ascii="Arial" w:hAnsi="Arial" w:cs="Arial"/>
              </w:rPr>
            </w:pPr>
          </w:p>
          <w:p w:rsidR="00912A03" w:rsidRDefault="00912A03" w:rsidP="00912A03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rPr>
                <w:rFonts w:ascii="Arial" w:hAnsi="Arial" w:cs="Arial"/>
              </w:rPr>
            </w:pPr>
          </w:p>
          <w:p w:rsidR="00912A03" w:rsidRDefault="00912A03" w:rsidP="00912A03">
            <w:pPr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rPr>
                <w:rFonts w:ascii="Arial" w:hAnsi="Arial" w:cs="Arial"/>
              </w:rPr>
            </w:pPr>
          </w:p>
          <w:p w:rsidR="00912A03" w:rsidRDefault="00912A03" w:rsidP="00912A03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912A03" w:rsidRDefault="00912A03" w:rsidP="00912A03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912A03" w:rsidRDefault="00912A03" w:rsidP="00912A03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</w:tr>
      <w:tr w:rsidR="00912A03" w:rsidTr="00912A03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912A03" w:rsidTr="00912A03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left="34"/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3860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АЗО 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80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Г9з)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2A03" w:rsidRDefault="00912A03" w:rsidP="00912A03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  <w:tr w:rsidR="00912A03" w:rsidTr="00912A03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left="34"/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3860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АЗО 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4C59" w:rsidRDefault="004F4C59" w:rsidP="00912A0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2A03" w:rsidRDefault="00912A03" w:rsidP="00912A0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Г9з)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A03" w:rsidRDefault="00912A03" w:rsidP="00912A03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2A03" w:rsidRDefault="00912A03" w:rsidP="00912A03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</w:tbl>
    <w:p w:rsidR="00905C7E" w:rsidRPr="002B6D25" w:rsidRDefault="00912A03" w:rsidP="00905C7E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2B6D25">
        <w:rPr>
          <w:rFonts w:ascii="Arial" w:hAnsi="Arial" w:cs="Arial"/>
          <w:sz w:val="18"/>
          <w:szCs w:val="18"/>
          <w:lang w:val="mk-MK"/>
        </w:rPr>
        <w:t>сопственост на должникот</w:t>
      </w:r>
      <w:r w:rsidRPr="002B6D25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2B6D25">
        <w:rPr>
          <w:rFonts w:ascii="Arial" w:hAnsi="Arial" w:cs="Arial"/>
          <w:sz w:val="18"/>
          <w:szCs w:val="18"/>
          <w:lang w:val="mk-MK"/>
        </w:rPr>
        <w:t>Самет Абдулаи од Скопје</w:t>
      </w:r>
      <w:r w:rsidR="00905C7E" w:rsidRPr="002B6D25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Продажбата ќе се одржи на </w:t>
      </w:r>
      <w:r w:rsidRPr="002B6D25">
        <w:rPr>
          <w:rFonts w:ascii="Arial" w:hAnsi="Arial" w:cs="Arial"/>
          <w:b/>
          <w:sz w:val="18"/>
          <w:szCs w:val="18"/>
          <w:lang w:val="mk-MK"/>
        </w:rPr>
        <w:t xml:space="preserve">ден </w:t>
      </w:r>
      <w:r w:rsidR="004F4C59" w:rsidRPr="002B6D25">
        <w:rPr>
          <w:rFonts w:ascii="Arial" w:hAnsi="Arial" w:cs="Arial"/>
          <w:b/>
          <w:sz w:val="18"/>
          <w:szCs w:val="18"/>
          <w:lang w:val="ru-RU"/>
        </w:rPr>
        <w:t>19.04.2024</w:t>
      </w:r>
      <w:r w:rsidR="00912A03" w:rsidRPr="002B6D25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2B6D25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="00912A03" w:rsidRPr="002B6D25">
        <w:rPr>
          <w:rFonts w:ascii="Arial" w:hAnsi="Arial" w:cs="Arial"/>
          <w:b/>
          <w:sz w:val="18"/>
          <w:szCs w:val="18"/>
          <w:lang w:val="ru-RU"/>
        </w:rPr>
        <w:t xml:space="preserve">11,30 </w:t>
      </w:r>
      <w:r w:rsidRPr="002B6D25">
        <w:rPr>
          <w:rFonts w:ascii="Arial" w:hAnsi="Arial" w:cs="Arial"/>
          <w:b/>
          <w:sz w:val="18"/>
          <w:szCs w:val="18"/>
          <w:lang w:val="mk-MK"/>
        </w:rPr>
        <w:t>часот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 во просториите на </w:t>
      </w:r>
      <w:r w:rsidR="00912A03" w:rsidRPr="002B6D25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 во 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</w:t>
      </w:r>
      <w:r w:rsidR="00912A03" w:rsidRPr="002B6D25">
        <w:rPr>
          <w:rFonts w:ascii="Arial" w:hAnsi="Arial" w:cs="Arial"/>
          <w:sz w:val="18"/>
          <w:szCs w:val="18"/>
          <w:lang w:val="mk-MK"/>
        </w:rPr>
        <w:t xml:space="preserve">заклучок за утврдување на вредност на недвижност И.бр.535/18 од 04.07.2023 година на извршителот </w:t>
      </w:r>
      <w:r w:rsidR="00912A03" w:rsidRPr="002B6D25">
        <w:rPr>
          <w:rFonts w:ascii="Arial" w:hAnsi="Arial" w:cs="Arial"/>
          <w:sz w:val="18"/>
          <w:szCs w:val="18"/>
          <w:lang w:val="ru-RU"/>
        </w:rPr>
        <w:t>Роза Родиќ од Скопје врз основа на чл.177 од ЗИ</w:t>
      </w:r>
      <w:r w:rsidRPr="002B6D25">
        <w:rPr>
          <w:rFonts w:ascii="Arial" w:hAnsi="Arial" w:cs="Arial"/>
          <w:sz w:val="18"/>
          <w:szCs w:val="18"/>
          <w:lang w:val="mk-MK"/>
        </w:rPr>
        <w:t>,</w:t>
      </w:r>
      <w:r w:rsidR="001A08ED" w:rsidRPr="002B6D25">
        <w:rPr>
          <w:rFonts w:ascii="Arial" w:hAnsi="Arial" w:cs="Arial"/>
          <w:sz w:val="18"/>
          <w:szCs w:val="18"/>
          <w:lang w:val="mk-MK"/>
        </w:rPr>
        <w:t xml:space="preserve"> доверителот со поднесок од </w:t>
      </w:r>
      <w:r w:rsidR="004F4C59" w:rsidRPr="002B6D25">
        <w:rPr>
          <w:rFonts w:ascii="Arial" w:hAnsi="Arial" w:cs="Arial"/>
          <w:sz w:val="18"/>
          <w:szCs w:val="18"/>
          <w:lang w:val="mk-MK"/>
        </w:rPr>
        <w:t>12.03.2024</w:t>
      </w:r>
      <w:r w:rsidR="001A08ED" w:rsidRPr="002B6D25">
        <w:rPr>
          <w:rFonts w:ascii="Arial" w:hAnsi="Arial" w:cs="Arial"/>
          <w:sz w:val="18"/>
          <w:szCs w:val="18"/>
          <w:lang w:val="mk-MK"/>
        </w:rPr>
        <w:t xml:space="preserve"> година, а согласно чл.185 ст.2</w:t>
      </w:r>
      <w:r w:rsidR="004A4946" w:rsidRPr="002B6D25">
        <w:rPr>
          <w:rFonts w:ascii="Arial" w:hAnsi="Arial" w:cs="Arial"/>
          <w:sz w:val="18"/>
          <w:szCs w:val="18"/>
          <w:lang w:val="mk-MK"/>
        </w:rPr>
        <w:t xml:space="preserve"> и 4</w:t>
      </w:r>
      <w:r w:rsidR="001A08ED" w:rsidRPr="002B6D25">
        <w:rPr>
          <w:rFonts w:ascii="Arial" w:hAnsi="Arial" w:cs="Arial"/>
          <w:sz w:val="18"/>
          <w:szCs w:val="18"/>
          <w:lang w:val="mk-MK"/>
        </w:rPr>
        <w:t xml:space="preserve"> од ЗИ ја намалува и истата сега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 изнесува </w:t>
      </w:r>
      <w:r w:rsidR="004F4C59" w:rsidRPr="002B6D25">
        <w:rPr>
          <w:rFonts w:ascii="Arial" w:hAnsi="Arial" w:cs="Arial"/>
          <w:b/>
          <w:sz w:val="18"/>
          <w:szCs w:val="18"/>
          <w:lang w:val="mk-MK"/>
        </w:rPr>
        <w:t>50.300</w:t>
      </w:r>
      <w:r w:rsidR="00912A03" w:rsidRPr="002B6D25">
        <w:rPr>
          <w:rFonts w:ascii="Arial" w:hAnsi="Arial" w:cs="Arial"/>
          <w:b/>
          <w:sz w:val="18"/>
          <w:szCs w:val="18"/>
        </w:rPr>
        <w:t xml:space="preserve">,00 Евра во денарска противвредност </w:t>
      </w:r>
      <w:r w:rsidR="004F4C59" w:rsidRPr="002B6D25">
        <w:rPr>
          <w:rFonts w:ascii="Arial" w:hAnsi="Arial" w:cs="Arial"/>
          <w:b/>
          <w:sz w:val="18"/>
          <w:szCs w:val="18"/>
          <w:lang w:val="mk-MK"/>
        </w:rPr>
        <w:t>по среден курс на НБРСМ на денот на продажбата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, под која недвижноста не може да се продаде на </w:t>
      </w:r>
      <w:r w:rsidR="004F4C59" w:rsidRPr="002B6D25">
        <w:rPr>
          <w:rFonts w:ascii="Arial" w:hAnsi="Arial" w:cs="Arial"/>
          <w:sz w:val="18"/>
          <w:szCs w:val="18"/>
          <w:lang w:val="mk-MK"/>
        </w:rPr>
        <w:t>третото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912A03" w:rsidRPr="002B6D25">
        <w:rPr>
          <w:rFonts w:ascii="Arial" w:hAnsi="Arial" w:cs="Arial"/>
          <w:sz w:val="18"/>
          <w:szCs w:val="18"/>
          <w:lang w:val="ru-RU"/>
        </w:rPr>
        <w:t>Налог за извршување И.бр.535/18 од 03.10.2018 година на Извршител Роза Родиќ од Скопје, Налог за извршување И.бр.705/19 од 21.04.2021 година на Извршител Методија Костадинов од Скопје</w:t>
      </w:r>
      <w:r w:rsidRPr="002B6D25">
        <w:rPr>
          <w:rFonts w:ascii="Arial" w:hAnsi="Arial" w:cs="Arial"/>
          <w:sz w:val="18"/>
          <w:szCs w:val="18"/>
          <w:lang w:val="ru-RU"/>
        </w:rPr>
        <w:t>.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B6D25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2B6D25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4F4C59" w:rsidRPr="002B6D25">
        <w:rPr>
          <w:rFonts w:ascii="Arial" w:hAnsi="Arial" w:cs="Arial"/>
          <w:sz w:val="18"/>
          <w:szCs w:val="18"/>
          <w:lang w:val="mk-MK"/>
        </w:rPr>
        <w:t xml:space="preserve">рдената вредност на недвижноста, односно </w:t>
      </w:r>
      <w:r w:rsidR="003F3829" w:rsidRPr="002B6D25">
        <w:rPr>
          <w:rFonts w:ascii="Arial" w:hAnsi="Arial" w:cs="Arial"/>
          <w:sz w:val="18"/>
          <w:szCs w:val="18"/>
          <w:lang w:val="mk-MK"/>
        </w:rPr>
        <w:t>5.030</w:t>
      </w:r>
      <w:r w:rsidR="004F4C59" w:rsidRPr="002B6D25">
        <w:rPr>
          <w:rFonts w:ascii="Arial" w:hAnsi="Arial" w:cs="Arial"/>
          <w:sz w:val="18"/>
          <w:szCs w:val="18"/>
          <w:lang w:val="mk-MK"/>
        </w:rPr>
        <w:t xml:space="preserve">,00 Евра 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</w:t>
      </w:r>
      <w:r w:rsidR="004F4C59" w:rsidRPr="002B6D25">
        <w:rPr>
          <w:rFonts w:ascii="Arial" w:hAnsi="Arial" w:cs="Arial"/>
          <w:sz w:val="18"/>
          <w:szCs w:val="18"/>
        </w:rPr>
        <w:t xml:space="preserve">во денарска противвредност </w:t>
      </w:r>
      <w:r w:rsidR="004F4C59" w:rsidRPr="002B6D25">
        <w:rPr>
          <w:rFonts w:ascii="Arial" w:hAnsi="Arial" w:cs="Arial"/>
          <w:sz w:val="18"/>
          <w:szCs w:val="18"/>
          <w:lang w:val="mk-MK"/>
        </w:rPr>
        <w:t>по среден курс на НБРСМ на денот на уплатата</w:t>
      </w:r>
      <w:r w:rsidR="000B70AB" w:rsidRPr="002B6D25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2B6D25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B6D25">
        <w:rPr>
          <w:rFonts w:ascii="Arial" w:hAnsi="Arial" w:cs="Arial"/>
          <w:sz w:val="18"/>
          <w:szCs w:val="18"/>
          <w:lang w:val="ru-RU"/>
        </w:rPr>
        <w:t xml:space="preserve">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2B6D25">
        <w:rPr>
          <w:rFonts w:ascii="Arial" w:hAnsi="Arial" w:cs="Arial"/>
          <w:sz w:val="18"/>
          <w:szCs w:val="18"/>
          <w:lang w:val="en-US"/>
        </w:rPr>
        <w:t xml:space="preserve"> 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2B6D25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7371B6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912A03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најдоцна до </w:t>
      </w:r>
      <w:r w:rsidR="004F4C59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>17.04.2024</w:t>
      </w:r>
      <w:r w:rsidR="00912A03" w:rsidRPr="002B6D25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година</w:t>
      </w:r>
      <w:r w:rsidR="00285A4E" w:rsidRPr="002B6D25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2B6D25" w:rsidRDefault="00905C7E" w:rsidP="0091361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2A03" w:rsidRPr="002B6D25">
        <w:rPr>
          <w:rFonts w:ascii="Arial" w:hAnsi="Arial" w:cs="Arial"/>
          <w:sz w:val="18"/>
          <w:szCs w:val="18"/>
          <w:lang w:val="ru-RU"/>
        </w:rPr>
        <w:t xml:space="preserve">15 </w:t>
      </w:r>
      <w:r w:rsidRPr="002B6D25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913611" w:rsidRPr="002B6D25">
        <w:rPr>
          <w:rFonts w:ascii="Arial" w:hAnsi="Arial" w:cs="Arial"/>
          <w:sz w:val="18"/>
          <w:szCs w:val="18"/>
          <w:lang w:val="mk-MK"/>
        </w:rPr>
        <w:t xml:space="preserve"> </w:t>
      </w:r>
      <w:r w:rsidR="00913611" w:rsidRPr="002B6D25">
        <w:rPr>
          <w:rFonts w:ascii="Arial" w:hAnsi="Arial" w:cs="Arial"/>
          <w:b/>
          <w:sz w:val="18"/>
          <w:szCs w:val="18"/>
          <w:lang w:val="mk-MK"/>
        </w:rPr>
        <w:t>Сите јавни давачки за пренос на сопственоста паѓаат на товар на купувачот</w:t>
      </w:r>
      <w:r w:rsidR="00913611" w:rsidRPr="002B6D25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913611" w:rsidRPr="002B6D25">
        <w:rPr>
          <w:rFonts w:ascii="Arial" w:hAnsi="Arial" w:cs="Arial"/>
          <w:sz w:val="18"/>
          <w:szCs w:val="18"/>
          <w:lang w:val="ru-RU"/>
        </w:rPr>
        <w:t>Нова Македонија и електронски на веб страницата на Комората</w:t>
      </w:r>
      <w:r w:rsidRPr="002B6D25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2B6D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B6D25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2B6D25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7B46B2" w:rsidRPr="002B6D25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  <w:t xml:space="preserve">   </w:t>
      </w:r>
      <w:r w:rsidRPr="002B6D25">
        <w:rPr>
          <w:sz w:val="20"/>
          <w:szCs w:val="20"/>
        </w:rPr>
        <w:t xml:space="preserve">   </w:t>
      </w:r>
      <w:r w:rsidR="00156C75" w:rsidRPr="002B6D25">
        <w:rPr>
          <w:rFonts w:ascii="Calibri" w:hAnsi="Calibri"/>
          <w:sz w:val="20"/>
          <w:szCs w:val="20"/>
          <w:lang w:val="mk-MK"/>
        </w:rPr>
        <w:t xml:space="preserve">         </w:t>
      </w:r>
      <w:r w:rsidRPr="002B6D25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2B6D25" w:rsidTr="007B46B2">
        <w:tc>
          <w:tcPr>
            <w:tcW w:w="5377" w:type="dxa"/>
          </w:tcPr>
          <w:p w:rsidR="007B46B2" w:rsidRPr="002B6D25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2B6D25" w:rsidRDefault="002B6D25" w:rsidP="002B6D25">
            <w:pPr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     </w:t>
            </w:r>
            <w:r w:rsidR="007371B6" w:rsidRPr="002B6D2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="007371B6" w:rsidRPr="002B6D25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="007371B6" w:rsidRPr="002B6D2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7B46B2" w:rsidRPr="002B6D25" w:rsidRDefault="007B46B2" w:rsidP="007B46B2">
      <w:pPr>
        <w:jc w:val="both"/>
        <w:rPr>
          <w:sz w:val="20"/>
          <w:szCs w:val="20"/>
          <w:lang w:val="mk-MK"/>
        </w:rPr>
      </w:pPr>
      <w:r w:rsidRPr="002B6D25">
        <w:rPr>
          <w:sz w:val="20"/>
          <w:szCs w:val="20"/>
          <w:lang w:val="mk-MK"/>
        </w:rPr>
        <w:t xml:space="preserve">              </w:t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</w:r>
      <w:r w:rsidRPr="002B6D25">
        <w:rPr>
          <w:sz w:val="20"/>
          <w:szCs w:val="20"/>
          <w:lang w:val="mk-MK"/>
        </w:rPr>
        <w:tab/>
        <w:t xml:space="preserve">        </w:t>
      </w:r>
    </w:p>
    <w:sectPr w:rsidR="007B46B2" w:rsidRPr="002B6D2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B8"/>
    <w:rsid w:val="000B70AB"/>
    <w:rsid w:val="0015082C"/>
    <w:rsid w:val="00156C75"/>
    <w:rsid w:val="00162356"/>
    <w:rsid w:val="001A08ED"/>
    <w:rsid w:val="001D1202"/>
    <w:rsid w:val="002677AD"/>
    <w:rsid w:val="00285A4E"/>
    <w:rsid w:val="002B6D25"/>
    <w:rsid w:val="002D6E87"/>
    <w:rsid w:val="00334708"/>
    <w:rsid w:val="00362A99"/>
    <w:rsid w:val="003711E6"/>
    <w:rsid w:val="003F3829"/>
    <w:rsid w:val="003F4FE9"/>
    <w:rsid w:val="004A4946"/>
    <w:rsid w:val="004F4C59"/>
    <w:rsid w:val="005B06D5"/>
    <w:rsid w:val="005C7211"/>
    <w:rsid w:val="005E2113"/>
    <w:rsid w:val="005E2B25"/>
    <w:rsid w:val="00606449"/>
    <w:rsid w:val="0062796F"/>
    <w:rsid w:val="006808FC"/>
    <w:rsid w:val="006971FC"/>
    <w:rsid w:val="007371B6"/>
    <w:rsid w:val="00773850"/>
    <w:rsid w:val="007A2159"/>
    <w:rsid w:val="007B46B2"/>
    <w:rsid w:val="00843B8B"/>
    <w:rsid w:val="008C7246"/>
    <w:rsid w:val="00905C7E"/>
    <w:rsid w:val="00912A03"/>
    <w:rsid w:val="00913611"/>
    <w:rsid w:val="00953BD5"/>
    <w:rsid w:val="009576E7"/>
    <w:rsid w:val="00A1680D"/>
    <w:rsid w:val="00A33BE4"/>
    <w:rsid w:val="00A33E8F"/>
    <w:rsid w:val="00A36AF4"/>
    <w:rsid w:val="00AA634A"/>
    <w:rsid w:val="00AC774B"/>
    <w:rsid w:val="00AD3768"/>
    <w:rsid w:val="00AF6DA8"/>
    <w:rsid w:val="00B2735D"/>
    <w:rsid w:val="00BF4AB8"/>
    <w:rsid w:val="00BF52FB"/>
    <w:rsid w:val="00C557C5"/>
    <w:rsid w:val="00D07FD4"/>
    <w:rsid w:val="00D319A6"/>
    <w:rsid w:val="00D57CB8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2;%20&#1047;&#1072;&#1082;&#1083;&#1091;&#1095;&#1086;&#1082;%20&#1079;&#1072;%20&#1058;&#1056;&#1045;&#1058;&#1040;%20&#1091;&#1089;&#1085;&#1072;%20&#1112;&#1072;&#1074;&#1085;&#1072;%20&#1087;&#1088;&#1086;&#1076;&#1072;&#1078;&#1073;&#1072;%20&#1048;&#1051;%20386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 Заклучок за ТРЕТА усна јавна продажба ИЛ 3860</Template>
  <TotalTime>0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2024-04-01T09:25:00Z</cp:lastPrinted>
  <dcterms:created xsi:type="dcterms:W3CDTF">2024-04-01T13:13:00Z</dcterms:created>
  <dcterms:modified xsi:type="dcterms:W3CDTF">2024-04-01T13:13:00Z</dcterms:modified>
</cp:coreProperties>
</file>