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536"/>
        <w:gridCol w:w="926"/>
        <w:gridCol w:w="2848"/>
      </w:tblGrid>
      <w:tr w:rsidR="001D1202" w:rsidRPr="00C82051" w14:paraId="4DD54039" w14:textId="77777777" w:rsidTr="001D1202">
        <w:tc>
          <w:tcPr>
            <w:tcW w:w="6008" w:type="dxa"/>
            <w:hideMark/>
          </w:tcPr>
          <w:p w14:paraId="4E2EE3E0" w14:textId="7D7D07BB" w:rsidR="001D1202" w:rsidRPr="00C82051" w:rsidRDefault="00492F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31C19C57" wp14:editId="280907CD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7E8F492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EFB69F8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E1D1C58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707DFD81" w14:textId="77777777" w:rsidTr="001D1202">
        <w:tc>
          <w:tcPr>
            <w:tcW w:w="6008" w:type="dxa"/>
            <w:hideMark/>
          </w:tcPr>
          <w:p w14:paraId="090DA5E6" w14:textId="77777777" w:rsidR="001D1202" w:rsidRPr="00C8205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BA21E33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56D8CD4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6C07610" w14:textId="77777777" w:rsidR="001D1202" w:rsidRPr="00C8205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C82051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C82051" w14:paraId="5E543DF3" w14:textId="77777777" w:rsidTr="001D1202">
        <w:tc>
          <w:tcPr>
            <w:tcW w:w="6008" w:type="dxa"/>
            <w:hideMark/>
          </w:tcPr>
          <w:p w14:paraId="2C7338D2" w14:textId="77777777" w:rsidR="001D1202" w:rsidRPr="00C82051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5B57ACF9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D93C0BF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85635A1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19FBB780" w14:textId="77777777" w:rsidTr="001D1202">
        <w:tc>
          <w:tcPr>
            <w:tcW w:w="6008" w:type="dxa"/>
            <w:hideMark/>
          </w:tcPr>
          <w:p w14:paraId="60D972A9" w14:textId="77777777" w:rsidR="001D1202" w:rsidRPr="00C8205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110A001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5D6FB56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374FC30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236B4753" w14:textId="77777777" w:rsidTr="001D1202">
        <w:tc>
          <w:tcPr>
            <w:tcW w:w="6008" w:type="dxa"/>
            <w:hideMark/>
          </w:tcPr>
          <w:p w14:paraId="68BB58DA" w14:textId="77777777" w:rsidR="001D1202" w:rsidRPr="00C82051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764C9B9A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3FA5F2C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722217B" w14:textId="77777777" w:rsidR="001D1202" w:rsidRPr="00C8205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EA175C"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221/24</w:t>
            </w:r>
          </w:p>
        </w:tc>
      </w:tr>
      <w:tr w:rsidR="001D1202" w:rsidRPr="00C82051" w14:paraId="7F63FFCF" w14:textId="77777777" w:rsidTr="001D1202">
        <w:tc>
          <w:tcPr>
            <w:tcW w:w="6008" w:type="dxa"/>
            <w:hideMark/>
          </w:tcPr>
          <w:p w14:paraId="659BF43F" w14:textId="77777777" w:rsidR="001D1202" w:rsidRPr="00C82051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C82051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2AF5FE76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A2FCC16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6B52BF3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565EE8DA" w14:textId="77777777" w:rsidTr="001D1202">
        <w:tc>
          <w:tcPr>
            <w:tcW w:w="6008" w:type="dxa"/>
            <w:hideMark/>
          </w:tcPr>
          <w:p w14:paraId="3A59B60A" w14:textId="77777777" w:rsidR="003B262D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1EA971A1" w14:textId="77777777" w:rsidR="001D1202" w:rsidRPr="00C82051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C82051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6578F8B7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CEA6C67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84DA925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1E3592DC" w14:textId="77777777" w:rsidTr="001D1202">
        <w:tc>
          <w:tcPr>
            <w:tcW w:w="6008" w:type="dxa"/>
            <w:hideMark/>
          </w:tcPr>
          <w:p w14:paraId="1217C924" w14:textId="77777777" w:rsidR="001D1202" w:rsidRPr="00C82051" w:rsidRDefault="00EA17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82051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C82051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358C2AAB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D4DABA0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7BDFA3C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82051" w14:paraId="73F84159" w14:textId="77777777" w:rsidTr="001D1202">
        <w:tc>
          <w:tcPr>
            <w:tcW w:w="6008" w:type="dxa"/>
            <w:hideMark/>
          </w:tcPr>
          <w:p w14:paraId="084FCB35" w14:textId="77777777" w:rsidR="001D1202" w:rsidRPr="00C8205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78335617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47AA624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044A199" w14:textId="77777777" w:rsidR="001D1202" w:rsidRPr="00C8205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15EFDA36" w14:textId="77777777" w:rsidR="00A36AF4" w:rsidRPr="00C82051" w:rsidRDefault="006F5543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Владимир Слатинов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ул.Крали Марко бр.45 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,преку адвокатско друштво Костовски од Охрид,  засновано на извршните исправи Пресуда 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П.бр.1518/03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15.7.2009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, и Пресуда ГЖ. бр.36/10 од 23.06.2010 год. на Апелационен суд Битола ,против должникот 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Друштво за градежништво, трговија и услуги КАРАДАК ИНЖЕНЕРИНГ, Охрид, ДОО во стечај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со седиште на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ул.Крали Марко бр.45 Охрид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, застапуван од стечаен управник Садула Мифтароски од Струга, за спроведување на извршување во вредност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1.589.880,00 ден.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, </w:t>
      </w:r>
      <w:r w:rsidR="00A36AF4" w:rsidRPr="00C82051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Pr="00C82051">
        <w:rPr>
          <w:rFonts w:ascii="Arial" w:hAnsi="Arial" w:cs="Arial"/>
          <w:sz w:val="22"/>
          <w:szCs w:val="22"/>
          <w:lang w:val="mk-MK"/>
        </w:rPr>
        <w:t>03.09.2025</w:t>
      </w:r>
      <w:r w:rsidR="00A36AF4" w:rsidRPr="00C82051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2D930C3B" w14:textId="77777777" w:rsidR="006F5543" w:rsidRPr="00C82051" w:rsidRDefault="006F5543" w:rsidP="006F554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7D48F943" w14:textId="77777777" w:rsidR="006F5543" w:rsidRPr="00C82051" w:rsidRDefault="006F5543" w:rsidP="006F554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738F8AA1" w14:textId="77777777" w:rsidR="006F5543" w:rsidRPr="00C82051" w:rsidRDefault="006F5543" w:rsidP="006F554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82051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82051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64C6361A" w14:textId="77777777" w:rsidR="006F5543" w:rsidRPr="00C82051" w:rsidRDefault="006F5543" w:rsidP="006F5543">
      <w:pPr>
        <w:rPr>
          <w:rFonts w:ascii="Arial" w:hAnsi="Arial" w:cs="Arial"/>
          <w:sz w:val="22"/>
          <w:szCs w:val="22"/>
          <w:lang w:val="mk-MK"/>
        </w:rPr>
      </w:pPr>
    </w:p>
    <w:p w14:paraId="231667C7" w14:textId="77777777" w:rsidR="00B50B54" w:rsidRPr="00C82051" w:rsidRDefault="006F5543" w:rsidP="00B50B54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>СЕ ОПРЕДЕЛУВА ПРВА продажба со усно  јавно наддавање на недвижнос</w:t>
      </w:r>
      <w:r w:rsidR="00B8743C" w:rsidRPr="00C82051">
        <w:rPr>
          <w:rFonts w:ascii="Arial" w:hAnsi="Arial" w:cs="Arial"/>
          <w:sz w:val="22"/>
          <w:szCs w:val="22"/>
          <w:lang w:val="mk-MK"/>
        </w:rPr>
        <w:t>т</w:t>
      </w:r>
      <w:r w:rsidR="00C82051">
        <w:rPr>
          <w:rFonts w:ascii="Arial" w:hAnsi="Arial" w:cs="Arial"/>
          <w:sz w:val="22"/>
          <w:szCs w:val="22"/>
          <w:lang w:val="mk-MK"/>
        </w:rPr>
        <w:t>а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</w:t>
      </w:r>
      <w:r w:rsidR="00B50B54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и тоа :</w:t>
      </w:r>
    </w:p>
    <w:p w14:paraId="2D97F916" w14:textId="77777777" w:rsidR="00B50B54" w:rsidRPr="00C82051" w:rsidRDefault="00B50B54" w:rsidP="00B50B54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</w:pPr>
    </w:p>
    <w:p w14:paraId="3A3B98E2" w14:textId="77777777" w:rsidR="00B50B54" w:rsidRPr="00C82051" w:rsidRDefault="00B50B54" w:rsidP="00B50B54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Запишана во лист В од ИЛ 93000 за КО Охрид 2 при АКН-ОКН Охрид с</w:t>
      </w:r>
      <w:r w:rsidR="00B8743C"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следните ознаки :</w:t>
      </w:r>
    </w:p>
    <w:p w14:paraId="1B64F26A" w14:textId="77777777" w:rsidR="00B50B54" w:rsidRPr="00AC1E7A" w:rsidRDefault="00B50B54" w:rsidP="00AC1E7A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-КП.бр.11181, дел 2, адреса Богомилска, бр.на зграда 1, намена Помошни простории, влез 4, кат СУ, внатрешна површина 20 м2, </w:t>
      </w:r>
      <w:r w:rsidRPr="00C82051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на должникот 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градежништво, трговија и услуги КАРАДАК ИНЖЕНЕРИНГ, Охрид, ДОО во стечај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.</w:t>
      </w:r>
    </w:p>
    <w:p w14:paraId="0AB49DF5" w14:textId="77777777" w:rsidR="00B50B54" w:rsidRPr="00C82051" w:rsidRDefault="00B50B54" w:rsidP="00B50B54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Запишана во лист Б ИЛ 88860 за КО Охрид 3 при АКН-ОКН Охрид с</w:t>
      </w:r>
      <w:r w:rsidR="00B8743C"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</w:t>
      </w:r>
      <w:r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следните ознаки :</w:t>
      </w:r>
    </w:p>
    <w:p w14:paraId="4E1C847D" w14:textId="77777777" w:rsidR="00B50B54" w:rsidRPr="00C82051" w:rsidRDefault="00B50B54" w:rsidP="00B50B5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-КП.бр.15110, дел 2, викано место Д.Влахов, култура 70000, површина 171м2,</w:t>
      </w:r>
    </w:p>
    <w:p w14:paraId="37138A00" w14:textId="77777777" w:rsidR="00B8743C" w:rsidRPr="00C82051" w:rsidRDefault="00B50B54" w:rsidP="00B8743C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-КП.бр.15110, дел 3, викано место Д.Влахов, култура 70000, површина 98м2, </w:t>
      </w:r>
    </w:p>
    <w:p w14:paraId="03A1ECA2" w14:textId="77777777" w:rsidR="00B50B54" w:rsidRPr="00C82051" w:rsidRDefault="00B50B54" w:rsidP="00B8743C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на должникот 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градежништво, трговија и услуги КАРАДАК ИНЖЕНЕРИНГ, Охрид, ДОО во стечај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.</w:t>
      </w:r>
    </w:p>
    <w:p w14:paraId="75FFB307" w14:textId="77777777" w:rsidR="006F5543" w:rsidRPr="00C82051" w:rsidRDefault="006F5543" w:rsidP="00B50B54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14:paraId="6D840BE0" w14:textId="77777777" w:rsidR="00360F14" w:rsidRPr="00AC1E7A" w:rsidRDefault="006F5543" w:rsidP="00AC1E7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C15568" w:rsidRPr="00C82051">
        <w:rPr>
          <w:rFonts w:ascii="Arial" w:hAnsi="Arial" w:cs="Arial"/>
          <w:b/>
          <w:sz w:val="22"/>
          <w:szCs w:val="22"/>
          <w:lang w:val="ru-RU"/>
        </w:rPr>
        <w:t>25.09.2025</w:t>
      </w:r>
      <w:r w:rsidRPr="00C8205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C15568" w:rsidRPr="00C82051">
        <w:rPr>
          <w:rFonts w:ascii="Arial" w:hAnsi="Arial" w:cs="Arial"/>
          <w:b/>
          <w:sz w:val="22"/>
          <w:szCs w:val="22"/>
          <w:lang w:val="ru-RU"/>
        </w:rPr>
        <w:t xml:space="preserve">11:00 </w:t>
      </w:r>
      <w:r w:rsidRPr="00C82051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во просториите на Извршител Слободанка Колоска во Охрид.</w:t>
      </w:r>
    </w:p>
    <w:p w14:paraId="7DC885C9" w14:textId="77777777" w:rsidR="00B8743C" w:rsidRPr="00C82051" w:rsidRDefault="006F5543" w:rsidP="00AC1E7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И.бр.</w:t>
      </w:r>
      <w:r w:rsidR="00C15568" w:rsidRPr="00C82051">
        <w:rPr>
          <w:rFonts w:ascii="Arial" w:hAnsi="Arial" w:cs="Arial"/>
          <w:sz w:val="22"/>
          <w:szCs w:val="22"/>
          <w:lang w:val="mk-MK"/>
        </w:rPr>
        <w:t>221/24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5568" w:rsidRPr="00C82051">
        <w:rPr>
          <w:rFonts w:ascii="Arial" w:hAnsi="Arial" w:cs="Arial"/>
          <w:sz w:val="22"/>
          <w:szCs w:val="22"/>
          <w:lang w:val="mk-MK"/>
        </w:rPr>
        <w:t>05.08.2025</w:t>
      </w:r>
      <w:r w:rsidR="00A256DE">
        <w:rPr>
          <w:rFonts w:ascii="Arial" w:hAnsi="Arial" w:cs="Arial"/>
          <w:sz w:val="22"/>
          <w:szCs w:val="22"/>
          <w:lang w:val="mk-MK"/>
        </w:rPr>
        <w:t>г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. изнесува </w:t>
      </w:r>
      <w:r w:rsidR="00B8743C" w:rsidRPr="00C82051">
        <w:rPr>
          <w:rFonts w:ascii="Arial" w:hAnsi="Arial" w:cs="Arial"/>
          <w:sz w:val="22"/>
          <w:szCs w:val="22"/>
          <w:lang w:val="mk-MK"/>
        </w:rPr>
        <w:t>:</w:t>
      </w:r>
    </w:p>
    <w:p w14:paraId="10C16223" w14:textId="77777777" w:rsidR="00C15568" w:rsidRPr="00AC1E7A" w:rsidRDefault="00B8743C" w:rsidP="00AC1E7A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1. 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За недвижноста означена  како помошни простории запишана во </w:t>
      </w:r>
      <w:r w:rsidR="00C15568"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лист В од ИЛ 93000 за КО Охрид 2 при АКН-ОКН Охрид 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следните ознаки</w:t>
      </w:r>
      <w:r w:rsidR="00FB5D9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: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КП.бр.11181, дел 2, адреса Богомилска, бр.на зграда 1, намена Помошни простории, влез 4, кат СУ, внатрешна површина 20 м2, </w:t>
      </w:r>
      <w:r w:rsidR="00C15568" w:rsidRPr="00C82051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на должникот 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градежништво, трговија и услуги КАРАДАК ИНЖЕНЕРИНГ, Охрид, ДОО во стечај,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износ од </w:t>
      </w:r>
      <w:r w:rsidR="00C15568" w:rsidRPr="00C82051">
        <w:rPr>
          <w:rFonts w:ascii="Arial" w:hAnsi="Arial" w:cs="Arial"/>
          <w:b/>
          <w:sz w:val="22"/>
          <w:szCs w:val="22"/>
        </w:rPr>
        <w:t>9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4</w:t>
      </w:r>
      <w:r w:rsidR="00C15568" w:rsidRPr="00C82051">
        <w:rPr>
          <w:rFonts w:ascii="Arial" w:hAnsi="Arial" w:cs="Arial"/>
          <w:b/>
          <w:sz w:val="22"/>
          <w:szCs w:val="22"/>
        </w:rPr>
        <w:t>1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.</w:t>
      </w:r>
      <w:r w:rsidR="00C15568" w:rsidRPr="00C82051">
        <w:rPr>
          <w:rFonts w:ascii="Arial" w:hAnsi="Arial" w:cs="Arial"/>
          <w:b/>
          <w:sz w:val="22"/>
          <w:szCs w:val="22"/>
        </w:rPr>
        <w:t>517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,00 ден</w:t>
      </w:r>
      <w:r w:rsidR="00C15568" w:rsidRPr="00C82051">
        <w:rPr>
          <w:rFonts w:ascii="Arial" w:hAnsi="Arial" w:cs="Arial"/>
          <w:sz w:val="22"/>
          <w:szCs w:val="22"/>
          <w:lang w:val="mk-MK"/>
        </w:rPr>
        <w:t>.</w:t>
      </w:r>
      <w:r w:rsidRPr="00C82051">
        <w:rPr>
          <w:rFonts w:ascii="Arial" w:hAnsi="Arial" w:cs="Arial"/>
          <w:sz w:val="22"/>
          <w:szCs w:val="22"/>
          <w:lang w:val="mk-MK"/>
        </w:rPr>
        <w:t>, како почетна цена за продажба на недвижностите</w:t>
      </w: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82051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наддавање,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 </w:t>
      </w:r>
    </w:p>
    <w:p w14:paraId="65DEA4C4" w14:textId="77777777" w:rsidR="00B8743C" w:rsidRPr="00C82051" w:rsidRDefault="00B8743C" w:rsidP="00AC1E7A">
      <w:pPr>
        <w:ind w:firstLine="720"/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>2.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За недвижноста означена како двор запишана во </w:t>
      </w:r>
      <w:r w:rsidR="00C15568" w:rsidRPr="00C82051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лист Б од ИЛ 88860 за КО Охрид 3 при АКН-ОКН Охрид 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</w:t>
      </w:r>
      <w:r w:rsidR="00FB5D9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следните ознаки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:</w:t>
      </w:r>
      <w:r w:rsidR="00FB5D9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-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КП.бр.15110, дел 2, викано место Д.Влахов, култура 70000, површина 171м2,</w:t>
      </w:r>
      <w:r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="00FB5D9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-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КП.бр.15110, дел 3, викано место Д.Влахов, култура 70000, површина 98м2, </w:t>
      </w:r>
      <w:r w:rsidR="00C15568" w:rsidRPr="00C82051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на должникот </w:t>
      </w:r>
      <w:r w:rsidR="00C15568" w:rsidRPr="00C8205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градежништво, трговија и услуги КАРАДАК ИНЖЕНЕРИНГ, Охрид, ДОО во стечај,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износ од </w:t>
      </w:r>
      <w:r w:rsidR="00C15568" w:rsidRPr="00C82051">
        <w:rPr>
          <w:rFonts w:ascii="Arial" w:hAnsi="Arial" w:cs="Arial"/>
          <w:b/>
          <w:sz w:val="22"/>
          <w:szCs w:val="22"/>
        </w:rPr>
        <w:t>1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6.</w:t>
      </w:r>
      <w:r w:rsidR="00C15568" w:rsidRPr="00C82051">
        <w:rPr>
          <w:rFonts w:ascii="Arial" w:hAnsi="Arial" w:cs="Arial"/>
          <w:b/>
          <w:sz w:val="22"/>
          <w:szCs w:val="22"/>
        </w:rPr>
        <w:t>810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.</w:t>
      </w:r>
      <w:r w:rsidR="00C15568" w:rsidRPr="00C82051">
        <w:rPr>
          <w:rFonts w:ascii="Arial" w:hAnsi="Arial" w:cs="Arial"/>
          <w:b/>
          <w:sz w:val="22"/>
          <w:szCs w:val="22"/>
        </w:rPr>
        <w:t>88</w:t>
      </w:r>
      <w:r w:rsidR="00C15568" w:rsidRPr="00C82051">
        <w:rPr>
          <w:rFonts w:ascii="Arial" w:hAnsi="Arial" w:cs="Arial"/>
          <w:b/>
          <w:sz w:val="22"/>
          <w:szCs w:val="22"/>
          <w:lang w:val="mk-MK"/>
        </w:rPr>
        <w:t>3,00 ден</w:t>
      </w:r>
      <w:r w:rsidR="00C15568" w:rsidRPr="00C82051">
        <w:rPr>
          <w:rFonts w:ascii="Arial" w:hAnsi="Arial" w:cs="Arial"/>
          <w:sz w:val="22"/>
          <w:szCs w:val="22"/>
          <w:lang w:val="mk-MK"/>
        </w:rPr>
        <w:t>.</w:t>
      </w:r>
      <w:r w:rsidRPr="00C82051">
        <w:rPr>
          <w:rFonts w:ascii="Arial" w:hAnsi="Arial" w:cs="Arial"/>
          <w:sz w:val="22"/>
          <w:szCs w:val="22"/>
          <w:lang w:val="mk-MK"/>
        </w:rPr>
        <w:t>,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 </w:t>
      </w:r>
      <w:r w:rsidRPr="00C82051">
        <w:rPr>
          <w:rFonts w:ascii="Arial" w:hAnsi="Arial" w:cs="Arial"/>
          <w:sz w:val="22"/>
          <w:szCs w:val="22"/>
          <w:lang w:val="mk-MK"/>
        </w:rPr>
        <w:t>како почетна цена за продажба на недвижностите</w:t>
      </w: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82051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наддавање,</w:t>
      </w:r>
    </w:p>
    <w:p w14:paraId="2963DB0E" w14:textId="77777777" w:rsidR="006F5543" w:rsidRPr="00C82051" w:rsidRDefault="00C15568" w:rsidP="00C15568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C82051">
        <w:rPr>
          <w:rFonts w:ascii="Arial" w:hAnsi="Arial" w:cs="Arial"/>
          <w:bCs/>
          <w:sz w:val="22"/>
          <w:szCs w:val="22"/>
          <w:lang w:val="mk-MK"/>
        </w:rPr>
        <w:t xml:space="preserve">или вкупна вредност за двете недвижности износ од 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</w:t>
      </w:r>
      <w:r w:rsidRPr="00C82051">
        <w:rPr>
          <w:rFonts w:ascii="Arial" w:hAnsi="Arial" w:cs="Arial"/>
          <w:b/>
          <w:sz w:val="22"/>
          <w:szCs w:val="22"/>
          <w:lang w:val="mk-MK"/>
        </w:rPr>
        <w:t>17.752.400,00 ден</w:t>
      </w:r>
      <w:r w:rsidRPr="00C82051">
        <w:rPr>
          <w:rFonts w:ascii="Arial" w:hAnsi="Arial" w:cs="Arial"/>
          <w:sz w:val="22"/>
          <w:szCs w:val="22"/>
          <w:lang w:val="mk-MK"/>
        </w:rPr>
        <w:t>.  како почетна цена за продажба на недвижностите</w:t>
      </w: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6F5543" w:rsidRPr="00C82051">
        <w:rPr>
          <w:rFonts w:ascii="Arial" w:hAnsi="Arial" w:cs="Arial"/>
          <w:sz w:val="22"/>
          <w:szCs w:val="22"/>
          <w:lang w:val="mk-MK"/>
        </w:rPr>
        <w:t>под која недвижн</w:t>
      </w:r>
      <w:r w:rsidR="00360F14">
        <w:rPr>
          <w:rFonts w:ascii="Arial" w:hAnsi="Arial" w:cs="Arial"/>
          <w:sz w:val="22"/>
          <w:szCs w:val="22"/>
          <w:lang w:val="en-US"/>
        </w:rPr>
        <w:t>o</w:t>
      </w:r>
      <w:r w:rsidR="00360F14">
        <w:rPr>
          <w:rFonts w:ascii="Arial" w:hAnsi="Arial" w:cs="Arial"/>
          <w:sz w:val="22"/>
          <w:szCs w:val="22"/>
          <w:lang w:val="mk-MK"/>
        </w:rPr>
        <w:t>стите</w:t>
      </w:r>
      <w:r w:rsidR="006F5543" w:rsidRPr="00C82051">
        <w:rPr>
          <w:rFonts w:ascii="Arial" w:hAnsi="Arial" w:cs="Arial"/>
          <w:sz w:val="22"/>
          <w:szCs w:val="22"/>
          <w:lang w:val="mk-MK"/>
        </w:rPr>
        <w:t xml:space="preserve"> не мож</w:t>
      </w:r>
      <w:r w:rsidR="00360F14">
        <w:rPr>
          <w:rFonts w:ascii="Arial" w:hAnsi="Arial" w:cs="Arial"/>
          <w:sz w:val="22"/>
          <w:szCs w:val="22"/>
          <w:lang w:val="mk-MK"/>
        </w:rPr>
        <w:t>ат</w:t>
      </w:r>
      <w:r w:rsidR="006F5543" w:rsidRPr="00C82051">
        <w:rPr>
          <w:rFonts w:ascii="Arial" w:hAnsi="Arial" w:cs="Arial"/>
          <w:sz w:val="22"/>
          <w:szCs w:val="22"/>
          <w:lang w:val="mk-MK"/>
        </w:rPr>
        <w:t xml:space="preserve"> да се продад</w:t>
      </w:r>
      <w:r w:rsidR="00360F14">
        <w:rPr>
          <w:rFonts w:ascii="Arial" w:hAnsi="Arial" w:cs="Arial"/>
          <w:sz w:val="22"/>
          <w:szCs w:val="22"/>
          <w:lang w:val="mk-MK"/>
        </w:rPr>
        <w:t>ат</w:t>
      </w:r>
      <w:r w:rsidR="006F5543" w:rsidRPr="00C82051">
        <w:rPr>
          <w:rFonts w:ascii="Arial" w:hAnsi="Arial" w:cs="Arial"/>
          <w:sz w:val="22"/>
          <w:szCs w:val="22"/>
          <w:lang w:val="mk-MK"/>
        </w:rPr>
        <w:t xml:space="preserve"> на првото јавно наддавање.</w:t>
      </w:r>
    </w:p>
    <w:p w14:paraId="76D7787B" w14:textId="77777777" w:rsidR="006F5543" w:rsidRPr="00C82051" w:rsidRDefault="006F5543" w:rsidP="006F554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43360311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>Недвижност</w:t>
      </w:r>
      <w:r w:rsidR="00360F14">
        <w:rPr>
          <w:rFonts w:ascii="Arial" w:hAnsi="Arial" w:cs="Arial"/>
          <w:sz w:val="22"/>
          <w:szCs w:val="22"/>
          <w:lang w:val="mk-MK"/>
        </w:rPr>
        <w:t>ите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</w:t>
      </w:r>
      <w:r w:rsidR="00360F14">
        <w:rPr>
          <w:rFonts w:ascii="Arial" w:hAnsi="Arial" w:cs="Arial"/>
          <w:sz w:val="22"/>
          <w:szCs w:val="22"/>
          <w:lang w:val="mk-MK"/>
        </w:rPr>
        <w:t>с</w:t>
      </w:r>
      <w:r w:rsidRPr="00C82051">
        <w:rPr>
          <w:rFonts w:ascii="Arial" w:hAnsi="Arial" w:cs="Arial"/>
          <w:sz w:val="22"/>
          <w:szCs w:val="22"/>
          <w:lang w:val="mk-MK"/>
        </w:rPr>
        <w:t>е оптоварен</w:t>
      </w:r>
      <w:r w:rsidR="00360F14">
        <w:rPr>
          <w:rFonts w:ascii="Arial" w:hAnsi="Arial" w:cs="Arial"/>
          <w:sz w:val="22"/>
          <w:szCs w:val="22"/>
          <w:lang w:val="mk-MK"/>
        </w:rPr>
        <w:t>и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со следните товари и службености : Налог за извршување врз недвижност И.бр.</w:t>
      </w:r>
      <w:r w:rsidR="00C15568" w:rsidRPr="00C82051">
        <w:rPr>
          <w:rFonts w:ascii="Arial" w:hAnsi="Arial" w:cs="Arial"/>
          <w:sz w:val="22"/>
          <w:szCs w:val="22"/>
          <w:lang w:val="mk-MK"/>
        </w:rPr>
        <w:t>221/24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5568" w:rsidRPr="00C82051">
        <w:rPr>
          <w:rFonts w:ascii="Arial" w:hAnsi="Arial" w:cs="Arial"/>
          <w:sz w:val="22"/>
          <w:szCs w:val="22"/>
          <w:lang w:val="mk-MK"/>
        </w:rPr>
        <w:t>30.06.2025</w:t>
      </w:r>
      <w:r w:rsidRPr="00C82051">
        <w:rPr>
          <w:rFonts w:ascii="Arial" w:hAnsi="Arial" w:cs="Arial"/>
          <w:sz w:val="22"/>
          <w:szCs w:val="22"/>
          <w:lang w:val="mk-MK"/>
        </w:rPr>
        <w:t>г. на Изв</w:t>
      </w:r>
      <w:r w:rsidR="00C15568" w:rsidRPr="00C82051">
        <w:rPr>
          <w:rFonts w:ascii="Arial" w:hAnsi="Arial" w:cs="Arial"/>
          <w:sz w:val="22"/>
          <w:szCs w:val="22"/>
          <w:lang w:val="mk-MK"/>
        </w:rPr>
        <w:t>ршител Слободанка Колоска Охрид.</w:t>
      </w:r>
    </w:p>
    <w:p w14:paraId="0A206ABC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82051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82051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8AB73AF" w14:textId="77777777" w:rsidR="00C15568" w:rsidRPr="00C82051" w:rsidRDefault="006F5543" w:rsidP="00AC1E7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C15568" w:rsidRPr="00C82051">
        <w:rPr>
          <w:rFonts w:ascii="Arial" w:hAnsi="Arial" w:cs="Arial"/>
          <w:sz w:val="22"/>
          <w:szCs w:val="22"/>
          <w:lang w:val="mk-MK"/>
        </w:rPr>
        <w:t>94.152,00 ден</w:t>
      </w:r>
      <w:r w:rsidR="00514D4B" w:rsidRPr="00C82051">
        <w:rPr>
          <w:rFonts w:ascii="Arial" w:hAnsi="Arial" w:cs="Arial"/>
          <w:sz w:val="22"/>
          <w:szCs w:val="22"/>
          <w:lang w:val="mk-MK"/>
        </w:rPr>
        <w:t>.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за недвижност по реден бр.1,</w:t>
      </w:r>
      <w:r w:rsidR="00514D4B" w:rsidRPr="00C82051">
        <w:rPr>
          <w:rFonts w:ascii="Arial" w:hAnsi="Arial" w:cs="Arial"/>
          <w:sz w:val="22"/>
          <w:szCs w:val="22"/>
          <w:lang w:val="mk-MK"/>
        </w:rPr>
        <w:t xml:space="preserve"> износ од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1.681.088,00ден</w:t>
      </w:r>
      <w:r w:rsidR="00514D4B" w:rsidRPr="00C82051">
        <w:rPr>
          <w:rFonts w:ascii="Arial" w:hAnsi="Arial" w:cs="Arial"/>
          <w:sz w:val="22"/>
          <w:szCs w:val="22"/>
          <w:lang w:val="mk-MK"/>
        </w:rPr>
        <w:t>.</w:t>
      </w:r>
      <w:r w:rsidR="00C15568" w:rsidRPr="00C82051">
        <w:rPr>
          <w:rFonts w:ascii="Arial" w:hAnsi="Arial" w:cs="Arial"/>
          <w:sz w:val="22"/>
          <w:szCs w:val="22"/>
          <w:lang w:val="mk-MK"/>
        </w:rPr>
        <w:t xml:space="preserve"> за недвижноста под реден бр.2, или 1.775.240,00 ден</w:t>
      </w:r>
      <w:r w:rsidR="00514D4B" w:rsidRPr="00C82051">
        <w:rPr>
          <w:rFonts w:ascii="Arial" w:hAnsi="Arial" w:cs="Arial"/>
          <w:sz w:val="22"/>
          <w:szCs w:val="22"/>
          <w:lang w:val="mk-MK"/>
        </w:rPr>
        <w:t>.</w:t>
      </w:r>
      <w:r w:rsidR="00C15568" w:rsidRPr="00C82051">
        <w:rPr>
          <w:rFonts w:ascii="Arial" w:hAnsi="Arial" w:cs="Arial"/>
          <w:sz w:val="22"/>
          <w:szCs w:val="22"/>
          <w:lang w:val="mk-MK"/>
        </w:rPr>
        <w:t>за сите недвижности предмет на продажба</w:t>
      </w:r>
      <w:r w:rsidR="00514D4B" w:rsidRPr="00C82051">
        <w:rPr>
          <w:rFonts w:ascii="Arial" w:hAnsi="Arial" w:cs="Arial"/>
          <w:sz w:val="22"/>
          <w:szCs w:val="22"/>
          <w:lang w:val="mk-MK"/>
        </w:rPr>
        <w:t>та</w:t>
      </w:r>
      <w:r w:rsidR="00C15568" w:rsidRPr="00C82051">
        <w:rPr>
          <w:rFonts w:ascii="Arial" w:hAnsi="Arial" w:cs="Arial"/>
          <w:sz w:val="22"/>
          <w:szCs w:val="22"/>
          <w:lang w:val="mk-MK"/>
        </w:rPr>
        <w:t>.</w:t>
      </w:r>
    </w:p>
    <w:p w14:paraId="0481BBB2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Уплатата на паричните средства на име гаранција се врши </w:t>
      </w:r>
      <w:r w:rsidR="00B8743C"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најдоцна 1 ден пред продажбата</w:t>
      </w:r>
      <w:r w:rsidR="00514D4B"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="00B8743C" w:rsidRPr="00C82051">
        <w:rPr>
          <w:rFonts w:ascii="Arial" w:hAnsi="Arial" w:cs="Arial"/>
          <w:sz w:val="22"/>
          <w:szCs w:val="22"/>
          <w:lang w:val="mk-MK"/>
        </w:rPr>
        <w:t xml:space="preserve"> </w:t>
      </w:r>
      <w:r w:rsidRPr="00C82051">
        <w:rPr>
          <w:rFonts w:ascii="Arial" w:hAnsi="Arial" w:cs="Arial"/>
          <w:sz w:val="22"/>
          <w:szCs w:val="22"/>
          <w:lang w:val="mk-MK"/>
        </w:rPr>
        <w:t>на жиро сметката од извршителот со бр.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210073986200278</w:t>
      </w:r>
      <w:r w:rsidRPr="00C82051">
        <w:rPr>
          <w:rFonts w:ascii="Arial" w:hAnsi="Arial" w:cs="Arial"/>
          <w:sz w:val="22"/>
          <w:szCs w:val="22"/>
          <w:lang w:val="en-US"/>
        </w:rPr>
        <w:t xml:space="preserve"> 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>НЛБ банка АД Скопје</w:t>
      </w:r>
      <w:r w:rsidRPr="00C82051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C82051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5020019504637 со цел на дознака </w:t>
      </w:r>
      <w:r w:rsidRPr="00C82051">
        <w:rPr>
          <w:rFonts w:ascii="Arial" w:hAnsi="Arial" w:cs="Arial"/>
          <w:color w:val="000000"/>
          <w:sz w:val="22"/>
          <w:szCs w:val="22"/>
          <w:u w:val="single"/>
          <w:lang w:val="mk-MK" w:eastAsia="mk-MK"/>
        </w:rPr>
        <w:t>гаранција по И.бр.</w:t>
      </w:r>
      <w:r w:rsidR="00C15568" w:rsidRPr="00C82051">
        <w:rPr>
          <w:rFonts w:ascii="Arial" w:hAnsi="Arial" w:cs="Arial"/>
          <w:color w:val="000000"/>
          <w:sz w:val="22"/>
          <w:szCs w:val="22"/>
          <w:u w:val="single"/>
          <w:lang w:val="mk-MK" w:eastAsia="mk-MK"/>
        </w:rPr>
        <w:t>221/24,</w:t>
      </w:r>
      <w:r w:rsidRPr="00C82051">
        <w:rPr>
          <w:rFonts w:ascii="Arial" w:hAnsi="Arial" w:cs="Arial"/>
          <w:sz w:val="22"/>
          <w:szCs w:val="22"/>
          <w:lang w:val="en-US"/>
        </w:rPr>
        <w:t>.</w:t>
      </w:r>
    </w:p>
    <w:p w14:paraId="000A5B35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859B4EE" w14:textId="77777777" w:rsidR="006F5543" w:rsidRPr="00C82051" w:rsidRDefault="006F5543" w:rsidP="00AC1E7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</w:t>
      </w:r>
      <w:r w:rsidRPr="00C82051">
        <w:rPr>
          <w:rFonts w:ascii="Arial" w:hAnsi="Arial" w:cs="Arial"/>
          <w:b/>
          <w:sz w:val="22"/>
          <w:szCs w:val="22"/>
          <w:lang w:val="mk-MK"/>
        </w:rPr>
        <w:t xml:space="preserve">рок од </w:t>
      </w:r>
      <w:r w:rsidRPr="00C82051">
        <w:rPr>
          <w:rFonts w:ascii="Arial" w:hAnsi="Arial" w:cs="Arial"/>
          <w:b/>
          <w:sz w:val="22"/>
          <w:szCs w:val="22"/>
          <w:lang w:val="ru-RU"/>
        </w:rPr>
        <w:t xml:space="preserve">15 </w:t>
      </w:r>
      <w:r w:rsidRPr="00C82051">
        <w:rPr>
          <w:rFonts w:ascii="Arial" w:hAnsi="Arial" w:cs="Arial"/>
          <w:b/>
          <w:sz w:val="22"/>
          <w:szCs w:val="22"/>
          <w:lang w:val="mk-MK"/>
        </w:rPr>
        <w:t>дена од денот на продажбата</w:t>
      </w:r>
      <w:r w:rsidRPr="00C82051">
        <w:rPr>
          <w:rFonts w:ascii="Arial" w:hAnsi="Arial" w:cs="Arial"/>
          <w:sz w:val="22"/>
          <w:szCs w:val="22"/>
          <w:lang w:val="mk-MK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47EDC8A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</w:rPr>
        <w:t>Даноците и другите издатоци во врска со продажбата на недвижностите паѓаат на товар на купувачот.</w:t>
      </w:r>
    </w:p>
    <w:p w14:paraId="61DF6595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„Нова Македонија“</w:t>
      </w:r>
      <w:r w:rsidRPr="00C82051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C82051">
        <w:rPr>
          <w:rFonts w:ascii="Arial" w:hAnsi="Arial" w:cs="Arial"/>
          <w:sz w:val="22"/>
          <w:szCs w:val="22"/>
          <w:lang w:val="mk-MK"/>
        </w:rPr>
        <w:t>.</w:t>
      </w:r>
    </w:p>
    <w:p w14:paraId="524901F5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5DD055F" w14:textId="77777777" w:rsidR="006F5543" w:rsidRPr="00C82051" w:rsidRDefault="006F5543" w:rsidP="006F554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</w:r>
      <w:r w:rsidRPr="00C82051">
        <w:rPr>
          <w:sz w:val="22"/>
          <w:szCs w:val="22"/>
          <w:lang w:val="mk-MK"/>
        </w:rPr>
        <w:tab/>
        <w:t xml:space="preserve">   </w:t>
      </w:r>
      <w:r w:rsidRPr="00C82051">
        <w:rPr>
          <w:sz w:val="22"/>
          <w:szCs w:val="22"/>
        </w:rPr>
        <w:t xml:space="preserve">   </w:t>
      </w:r>
      <w:r w:rsidRPr="00C82051">
        <w:rPr>
          <w:rFonts w:ascii="Calibri" w:hAnsi="Calibri"/>
          <w:sz w:val="22"/>
          <w:szCs w:val="22"/>
          <w:lang w:val="mk-MK"/>
        </w:rPr>
        <w:t xml:space="preserve">                           </w:t>
      </w:r>
      <w:r w:rsidRPr="00C82051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140"/>
      </w:tblGrid>
      <w:tr w:rsidR="006F5543" w:rsidRPr="00C82051" w14:paraId="25AC8DE8" w14:textId="77777777" w:rsidTr="006F5543">
        <w:tc>
          <w:tcPr>
            <w:tcW w:w="5377" w:type="dxa"/>
          </w:tcPr>
          <w:p w14:paraId="1B23E089" w14:textId="77777777" w:rsidR="006F5543" w:rsidRPr="00C82051" w:rsidRDefault="006F5543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</w:tcPr>
          <w:p w14:paraId="4A69A523" w14:textId="77777777" w:rsidR="006F5543" w:rsidRPr="00C82051" w:rsidRDefault="006F554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C82051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                Слободанка Колоска</w:t>
            </w:r>
          </w:p>
          <w:p w14:paraId="51F1007D" w14:textId="77777777" w:rsidR="006F5543" w:rsidRPr="00C82051" w:rsidRDefault="006F554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</w:tc>
      </w:tr>
    </w:tbl>
    <w:p w14:paraId="67CCD698" w14:textId="77777777" w:rsidR="006F5543" w:rsidRPr="00C82051" w:rsidRDefault="006F5543" w:rsidP="006F5543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           Д.-на:  Доверител, Должник, Соседи</w:t>
      </w:r>
      <w:r w:rsidR="00C82051" w:rsidRPr="00C82051">
        <w:rPr>
          <w:rFonts w:ascii="Arial" w:hAnsi="Arial" w:cs="Arial"/>
          <w:sz w:val="22"/>
          <w:szCs w:val="22"/>
          <w:lang w:val="mk-MK"/>
        </w:rPr>
        <w:t xml:space="preserve"> на земјиште</w:t>
      </w:r>
      <w:r w:rsidRPr="00C82051">
        <w:rPr>
          <w:rFonts w:ascii="Arial" w:hAnsi="Arial" w:cs="Arial"/>
          <w:sz w:val="22"/>
          <w:szCs w:val="22"/>
          <w:lang w:val="mk-MK"/>
        </w:rPr>
        <w:t>,</w:t>
      </w:r>
    </w:p>
    <w:p w14:paraId="385172D7" w14:textId="77777777" w:rsidR="006F5543" w:rsidRPr="00C82051" w:rsidRDefault="006F5543" w:rsidP="006F5543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  </w:t>
      </w:r>
      <w:r w:rsidR="00C82051" w:rsidRPr="00C82051">
        <w:rPr>
          <w:rFonts w:ascii="Arial" w:hAnsi="Arial" w:cs="Arial"/>
          <w:sz w:val="22"/>
          <w:szCs w:val="22"/>
          <w:lang w:val="mk-MK"/>
        </w:rPr>
        <w:t xml:space="preserve">             </w:t>
      </w:r>
      <w:r w:rsidRPr="00C82051">
        <w:rPr>
          <w:rFonts w:ascii="Arial" w:hAnsi="Arial" w:cs="Arial"/>
          <w:sz w:val="22"/>
          <w:szCs w:val="22"/>
          <w:lang w:val="mk-MK"/>
        </w:rPr>
        <w:t>Државно правобранителство на РСМ-Охрид,</w:t>
      </w:r>
    </w:p>
    <w:p w14:paraId="27AF71FB" w14:textId="77777777" w:rsidR="006F5543" w:rsidRPr="00C82051" w:rsidRDefault="00C82051" w:rsidP="006F5543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        </w:t>
      </w:r>
      <w:r w:rsidR="006F5543" w:rsidRPr="00C82051">
        <w:rPr>
          <w:rFonts w:ascii="Arial" w:hAnsi="Arial" w:cs="Arial"/>
          <w:sz w:val="22"/>
          <w:szCs w:val="22"/>
        </w:rPr>
        <w:t xml:space="preserve">Општина </w:t>
      </w:r>
      <w:r w:rsidR="006F5543" w:rsidRPr="00C82051">
        <w:rPr>
          <w:rFonts w:ascii="Arial" w:hAnsi="Arial" w:cs="Arial"/>
          <w:sz w:val="22"/>
          <w:szCs w:val="22"/>
          <w:lang w:val="mk-MK"/>
        </w:rPr>
        <w:t>Охрид-</w:t>
      </w:r>
      <w:r w:rsidR="006F5543" w:rsidRPr="00C82051">
        <w:rPr>
          <w:rFonts w:ascii="Arial" w:hAnsi="Arial" w:cs="Arial"/>
          <w:sz w:val="22"/>
          <w:szCs w:val="22"/>
        </w:rPr>
        <w:t>Одд</w:t>
      </w:r>
      <w:r w:rsidR="006F5543" w:rsidRPr="00C82051">
        <w:rPr>
          <w:rFonts w:ascii="Arial" w:hAnsi="Arial" w:cs="Arial"/>
          <w:sz w:val="22"/>
          <w:szCs w:val="22"/>
          <w:lang w:val="mk-MK"/>
        </w:rPr>
        <w:t>еление</w:t>
      </w:r>
      <w:r w:rsidR="006F5543" w:rsidRPr="00C82051">
        <w:rPr>
          <w:rFonts w:ascii="Arial" w:hAnsi="Arial" w:cs="Arial"/>
          <w:sz w:val="22"/>
          <w:szCs w:val="22"/>
        </w:rPr>
        <w:t xml:space="preserve"> за наплата на даноци,</w:t>
      </w:r>
    </w:p>
    <w:p w14:paraId="10B475CA" w14:textId="77777777" w:rsidR="006F5543" w:rsidRPr="00C82051" w:rsidRDefault="00C82051" w:rsidP="006F5543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sz w:val="22"/>
          <w:szCs w:val="22"/>
          <w:lang w:val="mk-MK"/>
        </w:rPr>
        <w:t xml:space="preserve">         </w:t>
      </w:r>
      <w:r w:rsidR="006F5543" w:rsidRPr="00C82051">
        <w:rPr>
          <w:rFonts w:ascii="Arial" w:hAnsi="Arial" w:cs="Arial"/>
          <w:sz w:val="22"/>
          <w:szCs w:val="22"/>
        </w:rPr>
        <w:t>такси и други надоместоци</w:t>
      </w:r>
      <w:r w:rsidR="006F5543" w:rsidRPr="00C82051">
        <w:rPr>
          <w:rFonts w:ascii="Arial" w:hAnsi="Arial" w:cs="Arial"/>
          <w:sz w:val="22"/>
          <w:szCs w:val="22"/>
          <w:lang w:val="mk-MK"/>
        </w:rPr>
        <w:t xml:space="preserve">  и </w:t>
      </w:r>
      <w:r w:rsidR="006F5543" w:rsidRPr="00C82051">
        <w:rPr>
          <w:rFonts w:ascii="Arial" w:hAnsi="Arial" w:cs="Arial"/>
          <w:sz w:val="22"/>
          <w:szCs w:val="22"/>
        </w:rPr>
        <w:t>УЈП на РСМ</w:t>
      </w:r>
      <w:r w:rsidR="006F5543" w:rsidRPr="00C82051">
        <w:rPr>
          <w:rFonts w:ascii="Arial" w:hAnsi="Arial" w:cs="Arial"/>
          <w:sz w:val="22"/>
          <w:szCs w:val="22"/>
          <w:lang w:val="mk-MK"/>
        </w:rPr>
        <w:t>, ПЕ Охрид.</w:t>
      </w:r>
    </w:p>
    <w:p w14:paraId="7617846C" w14:textId="77777777" w:rsidR="006F5543" w:rsidRPr="00AC1E7A" w:rsidRDefault="006F5543" w:rsidP="006F5543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7F400C5B" w14:textId="77777777" w:rsidR="006F5543" w:rsidRPr="00C82051" w:rsidRDefault="006F5543" w:rsidP="006F554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82051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C82051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5726F944" w14:textId="77777777" w:rsidR="006F5543" w:rsidRPr="00C82051" w:rsidRDefault="006F5543" w:rsidP="006F5543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0D358970" w14:textId="77777777" w:rsidR="006F5543" w:rsidRPr="00C82051" w:rsidRDefault="006F5543" w:rsidP="006F5543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59E63818" w14:textId="77777777" w:rsidR="006F5543" w:rsidRPr="00C82051" w:rsidRDefault="006F5543" w:rsidP="006F5543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7002E993" w14:textId="77777777" w:rsidR="006F5543" w:rsidRPr="00C82051" w:rsidRDefault="006F5543" w:rsidP="006F5543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3AC7AC15" w14:textId="77777777" w:rsidR="006F5543" w:rsidRPr="00C82051" w:rsidRDefault="006F5543" w:rsidP="006F554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92168E3" w14:textId="77777777" w:rsidR="00AC774B" w:rsidRPr="00C82051" w:rsidRDefault="00AC774B" w:rsidP="006F5543">
      <w:pPr>
        <w:jc w:val="center"/>
        <w:rPr>
          <w:rFonts w:ascii="Arial" w:hAnsi="Arial" w:cs="Arial"/>
          <w:sz w:val="22"/>
          <w:szCs w:val="22"/>
          <w:lang w:val="mk-MK"/>
        </w:rPr>
      </w:pPr>
    </w:p>
    <w:sectPr w:rsidR="00AC774B" w:rsidRPr="00C8205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2479A3"/>
    <w:multiLevelType w:val="hybridMultilevel"/>
    <w:tmpl w:val="C5EEF218"/>
    <w:lvl w:ilvl="0" w:tplc="0652FB8C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2C0B84"/>
    <w:multiLevelType w:val="hybridMultilevel"/>
    <w:tmpl w:val="DFB84B0A"/>
    <w:lvl w:ilvl="0" w:tplc="0B120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D050B3"/>
    <w:multiLevelType w:val="hybridMultilevel"/>
    <w:tmpl w:val="1E8C27E0"/>
    <w:lvl w:ilvl="0" w:tplc="BF6C23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2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058743">
    <w:abstractNumId w:val="9"/>
  </w:num>
  <w:num w:numId="2" w16cid:durableId="307788786">
    <w:abstractNumId w:val="7"/>
  </w:num>
  <w:num w:numId="3" w16cid:durableId="1256982756">
    <w:abstractNumId w:val="6"/>
  </w:num>
  <w:num w:numId="4" w16cid:durableId="1015494262">
    <w:abstractNumId w:val="5"/>
  </w:num>
  <w:num w:numId="5" w16cid:durableId="457653338">
    <w:abstractNumId w:val="4"/>
  </w:num>
  <w:num w:numId="6" w16cid:durableId="175341413">
    <w:abstractNumId w:val="8"/>
  </w:num>
  <w:num w:numId="7" w16cid:durableId="621574811">
    <w:abstractNumId w:val="3"/>
  </w:num>
  <w:num w:numId="8" w16cid:durableId="1751265862">
    <w:abstractNumId w:val="2"/>
  </w:num>
  <w:num w:numId="9" w16cid:durableId="1371298429">
    <w:abstractNumId w:val="1"/>
  </w:num>
  <w:num w:numId="10" w16cid:durableId="1113747539">
    <w:abstractNumId w:val="0"/>
  </w:num>
  <w:num w:numId="11" w16cid:durableId="161389585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6466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1453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44D40"/>
    <w:rsid w:val="0015082C"/>
    <w:rsid w:val="00162356"/>
    <w:rsid w:val="001D1202"/>
    <w:rsid w:val="00285A4E"/>
    <w:rsid w:val="002D6E87"/>
    <w:rsid w:val="00334708"/>
    <w:rsid w:val="00360F14"/>
    <w:rsid w:val="003711E6"/>
    <w:rsid w:val="003B262D"/>
    <w:rsid w:val="003F4FE9"/>
    <w:rsid w:val="00492F25"/>
    <w:rsid w:val="00514D4B"/>
    <w:rsid w:val="005B06D5"/>
    <w:rsid w:val="005E2113"/>
    <w:rsid w:val="005E2B25"/>
    <w:rsid w:val="00606449"/>
    <w:rsid w:val="0062796F"/>
    <w:rsid w:val="006808FC"/>
    <w:rsid w:val="006971FC"/>
    <w:rsid w:val="006F5543"/>
    <w:rsid w:val="00773850"/>
    <w:rsid w:val="007A2159"/>
    <w:rsid w:val="007B46B2"/>
    <w:rsid w:val="00843B8B"/>
    <w:rsid w:val="008C7246"/>
    <w:rsid w:val="00905C7E"/>
    <w:rsid w:val="009576E7"/>
    <w:rsid w:val="00A1680D"/>
    <w:rsid w:val="00A256DE"/>
    <w:rsid w:val="00A33E8F"/>
    <w:rsid w:val="00A36AF4"/>
    <w:rsid w:val="00AA634A"/>
    <w:rsid w:val="00AC1E7A"/>
    <w:rsid w:val="00AC774B"/>
    <w:rsid w:val="00AF6DA8"/>
    <w:rsid w:val="00B50B54"/>
    <w:rsid w:val="00B8743C"/>
    <w:rsid w:val="00BF4AB8"/>
    <w:rsid w:val="00C15568"/>
    <w:rsid w:val="00C557C5"/>
    <w:rsid w:val="00C82051"/>
    <w:rsid w:val="00D07FD4"/>
    <w:rsid w:val="00D319A6"/>
    <w:rsid w:val="00DE5FF1"/>
    <w:rsid w:val="00E469A1"/>
    <w:rsid w:val="00E81523"/>
    <w:rsid w:val="00EA175C"/>
    <w:rsid w:val="00EA652F"/>
    <w:rsid w:val="00FB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6924C"/>
  <w15:chartTrackingRefBased/>
  <w15:docId w15:val="{526E19F1-4625-4056-AE74-6E775F46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И.бр.221-24.docx</Template>
  <TotalTime>1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2025-09-03T09:37:00Z</cp:lastPrinted>
  <dcterms:created xsi:type="dcterms:W3CDTF">2025-09-04T11:47:00Z</dcterms:created>
  <dcterms:modified xsi:type="dcterms:W3CDTF">2025-09-04T11:47:00Z</dcterms:modified>
</cp:coreProperties>
</file>