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5"/>
        <w:gridCol w:w="536"/>
        <w:gridCol w:w="926"/>
        <w:gridCol w:w="2848"/>
      </w:tblGrid>
      <w:tr w:rsidR="001D1202" w:rsidRPr="006357A0" w14:paraId="4C26CE26" w14:textId="77777777" w:rsidTr="001D1202">
        <w:tc>
          <w:tcPr>
            <w:tcW w:w="6008" w:type="dxa"/>
            <w:hideMark/>
          </w:tcPr>
          <w:p w14:paraId="34F9F595" w14:textId="76203C34" w:rsidR="001D1202" w:rsidRPr="006357A0" w:rsidRDefault="006D7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5B0728EC" wp14:editId="17B42C9D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44F31D0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D36ECDB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F293D70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5D7AAAB6" w14:textId="77777777" w:rsidTr="001D1202">
        <w:tc>
          <w:tcPr>
            <w:tcW w:w="6008" w:type="dxa"/>
            <w:hideMark/>
          </w:tcPr>
          <w:p w14:paraId="07BF6731" w14:textId="77777777" w:rsidR="001D1202" w:rsidRPr="006357A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4E67F0B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9A4A456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C413AD4" w14:textId="77777777" w:rsidR="001D1202" w:rsidRPr="006357A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6357A0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6357A0" w14:paraId="20EB1580" w14:textId="77777777" w:rsidTr="001D1202">
        <w:tc>
          <w:tcPr>
            <w:tcW w:w="6008" w:type="dxa"/>
            <w:hideMark/>
          </w:tcPr>
          <w:p w14:paraId="45F3DDD6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Слободанка Колоска</w:t>
            </w:r>
          </w:p>
        </w:tc>
        <w:tc>
          <w:tcPr>
            <w:tcW w:w="549" w:type="dxa"/>
          </w:tcPr>
          <w:p w14:paraId="37922CCA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DCD173F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001D23C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6117E01A" w14:textId="77777777" w:rsidTr="001D1202">
        <w:tc>
          <w:tcPr>
            <w:tcW w:w="6008" w:type="dxa"/>
            <w:hideMark/>
          </w:tcPr>
          <w:p w14:paraId="75A490D6" w14:textId="77777777" w:rsidR="001D1202" w:rsidRPr="006357A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45554A91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41A7B02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6EDEFDE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0770F933" w14:textId="77777777" w:rsidTr="001D1202">
        <w:tc>
          <w:tcPr>
            <w:tcW w:w="6008" w:type="dxa"/>
            <w:hideMark/>
          </w:tcPr>
          <w:p w14:paraId="6BFD3815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6C5D7A62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92CEC13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B697317" w14:textId="77777777" w:rsidR="001D1202" w:rsidRPr="006357A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107CA7"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307/11</w:t>
            </w:r>
          </w:p>
        </w:tc>
      </w:tr>
      <w:tr w:rsidR="001D1202" w:rsidRPr="006357A0" w14:paraId="6685A1A1" w14:textId="77777777" w:rsidTr="001D1202">
        <w:tc>
          <w:tcPr>
            <w:tcW w:w="6008" w:type="dxa"/>
            <w:hideMark/>
          </w:tcPr>
          <w:p w14:paraId="1414C3B7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Охрид, Струга и </w:t>
            </w:r>
            <w:r w:rsidRPr="006357A0">
              <w:rPr>
                <w:rFonts w:ascii="Arial" w:hAnsi="Arial" w:cs="Arial"/>
                <w:b/>
                <w:sz w:val="22"/>
                <w:szCs w:val="22"/>
              </w:rPr>
              <w:t>Дебар</w:t>
            </w:r>
          </w:p>
        </w:tc>
        <w:tc>
          <w:tcPr>
            <w:tcW w:w="549" w:type="dxa"/>
          </w:tcPr>
          <w:p w14:paraId="7BA50111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426F539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59A2B8D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158BE37C" w14:textId="77777777" w:rsidTr="001D1202">
        <w:tc>
          <w:tcPr>
            <w:tcW w:w="6008" w:type="dxa"/>
            <w:hideMark/>
          </w:tcPr>
          <w:p w14:paraId="2F967C6C" w14:textId="77777777" w:rsid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 Димитар Влахов 13/9</w:t>
            </w:r>
          </w:p>
          <w:p w14:paraId="3B301A65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izvrsitel.koloska@</w:t>
            </w:r>
            <w:r w:rsidRPr="006357A0">
              <w:rPr>
                <w:rFonts w:ascii="Arial" w:hAnsi="Arial" w:cs="Arial"/>
                <w:b/>
                <w:sz w:val="22"/>
                <w:szCs w:val="22"/>
              </w:rPr>
              <w:t>gmail.com</w:t>
            </w:r>
          </w:p>
        </w:tc>
        <w:tc>
          <w:tcPr>
            <w:tcW w:w="549" w:type="dxa"/>
          </w:tcPr>
          <w:p w14:paraId="3F716264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BD87E07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B67BB5E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4C88DFB0" w14:textId="77777777" w:rsidTr="001D1202">
        <w:tc>
          <w:tcPr>
            <w:tcW w:w="6008" w:type="dxa"/>
            <w:hideMark/>
          </w:tcPr>
          <w:p w14:paraId="32A2D9D3" w14:textId="77777777" w:rsidR="001D1202" w:rsidRPr="006357A0" w:rsidRDefault="00107C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6357A0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046/256-420;070</w:t>
            </w:r>
            <w:r w:rsidRPr="006357A0">
              <w:rPr>
                <w:rFonts w:ascii="Arial" w:hAnsi="Arial" w:cs="Arial"/>
                <w:b/>
                <w:sz w:val="22"/>
                <w:szCs w:val="22"/>
              </w:rPr>
              <w:t>/359-383</w:t>
            </w:r>
          </w:p>
        </w:tc>
        <w:tc>
          <w:tcPr>
            <w:tcW w:w="549" w:type="dxa"/>
          </w:tcPr>
          <w:p w14:paraId="2C8B3BF6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4880AB4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20FA064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6357A0" w14:paraId="315306E2" w14:textId="77777777" w:rsidTr="001D1202">
        <w:tc>
          <w:tcPr>
            <w:tcW w:w="6008" w:type="dxa"/>
            <w:hideMark/>
          </w:tcPr>
          <w:p w14:paraId="39FA4817" w14:textId="77777777" w:rsidR="001D1202" w:rsidRPr="006357A0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51AC7C70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12EA59C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5594321B" w14:textId="77777777" w:rsidR="001D1202" w:rsidRPr="006357A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593BD41B" w14:textId="77777777" w:rsidR="006357A0" w:rsidRDefault="006357A0" w:rsidP="006357A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Слободанка Колоска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Емилија Гулеска </w:t>
      </w:r>
      <w:r>
        <w:rPr>
          <w:rFonts w:ascii="Arial" w:hAnsi="Arial" w:cs="Arial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 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с.Велгошти</w:t>
      </w:r>
      <w:r>
        <w:rPr>
          <w:rFonts w:ascii="Arial" w:hAnsi="Arial" w:cs="Arial"/>
          <w:color w:val="000000"/>
          <w:sz w:val="22"/>
          <w:szCs w:val="22"/>
          <w:lang w:val="en-US" w:eastAsia="mk-M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  <w:lang w:val="mk-MK"/>
        </w:rPr>
        <w:t xml:space="preserve">, преку полномошник адв.Ивица Затаракоски Струга,засновано на извршната исправа Пресуда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П.бр.674/03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30.12.2003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Струга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Зоран Гулески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Струга</w:t>
      </w:r>
      <w:r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ул.„Стефо Јованоски“ бр.3</w:t>
      </w:r>
      <w:r>
        <w:rPr>
          <w:rFonts w:ascii="Arial" w:hAnsi="Arial" w:cs="Arial"/>
          <w:sz w:val="22"/>
          <w:szCs w:val="22"/>
          <w:lang w:val="mk-MK"/>
        </w:rPr>
        <w:t>, Струга, за спроведување на извршување во вредност</w:t>
      </w:r>
      <w:r>
        <w:rPr>
          <w:rFonts w:ascii="Arial" w:hAnsi="Arial" w:cs="Arial"/>
          <w:sz w:val="22"/>
          <w:szCs w:val="22"/>
        </w:rPr>
        <w:t xml:space="preserve"> 468.000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>
        <w:rPr>
          <w:rFonts w:ascii="Arial" w:hAnsi="Arial" w:cs="Arial"/>
          <w:sz w:val="22"/>
          <w:szCs w:val="22"/>
          <w:lang w:val="mk-MK"/>
        </w:rPr>
        <w:t>, на ден 13.03.2025 година, д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  <w:lang w:val="mk-MK"/>
        </w:rPr>
        <w:t>несува:</w:t>
      </w:r>
    </w:p>
    <w:p w14:paraId="6744FF00" w14:textId="77777777" w:rsidR="006357A0" w:rsidRDefault="006357A0" w:rsidP="006357A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5CF7921E" w14:textId="77777777" w:rsidR="00905C7E" w:rsidRPr="006357A0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20AD710D" w14:textId="77777777" w:rsidR="00905C7E" w:rsidRPr="006357A0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38D6C5A2" w14:textId="77777777" w:rsidR="00905C7E" w:rsidRPr="006357A0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6357A0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6357A0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22689D63" w14:textId="77777777" w:rsidR="00905C7E" w:rsidRPr="006357A0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14:paraId="226AA806" w14:textId="77777777" w:rsidR="006357A0" w:rsidRDefault="00905C7E" w:rsidP="006357A0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прва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продажба со усно  јавно наддавање на недвижноста означена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градежно земјиште, земјиште пд објект и етаж </w:t>
      </w:r>
      <w:r w:rsidR="006357A0" w:rsidRPr="006357A0">
        <w:rPr>
          <w:rFonts w:ascii="Arial" w:hAnsi="Arial" w:cs="Arial"/>
          <w:b/>
          <w:bCs/>
          <w:sz w:val="22"/>
          <w:szCs w:val="22"/>
          <w:lang w:val="mk-MK"/>
        </w:rPr>
        <w:t>запишани во имотен лист бр. 11870 за КО Струга при АКН ОКН Струга</w:t>
      </w:r>
      <w:r w:rsidR="006357A0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ознаки: </w:t>
      </w:r>
    </w:p>
    <w:p w14:paraId="70BCA579" w14:textId="77777777" w:rsidR="006357A0" w:rsidRDefault="006357A0" w:rsidP="006357A0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ЛИСТ Б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1025151C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 -КП.бр.511, улица Стево Јовановски, култура гз/гиз, со пов. од 47м2, сосопственост</w:t>
      </w:r>
    </w:p>
    <w:p w14:paraId="79A79A47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 -КП.бр.511, улица Стево Јовановски,култура гз/зпз 1,со пов. од 59м2, сосопственост</w:t>
      </w:r>
    </w:p>
    <w:p w14:paraId="2DD67E18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18B03291" w14:textId="77777777" w:rsidR="006357A0" w:rsidRDefault="006357A0" w:rsidP="006357A0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ЛИСТ В</w:t>
      </w:r>
      <w:r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3A90A1F8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1/6 -КП.бр.511, дел 0, адреса С.Јовановски, бр. на зграда 1, намена на зграда А1-1, влез 1, кат К, број 1, намена ПП, со пов. 4мкв, сосопственост</w:t>
      </w:r>
    </w:p>
    <w:p w14:paraId="59A270E6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1/6 -КП.бр.511, дел 0, адреса С.Јовановски, бр. на зграда 1, намена на зграда А1-1, влез 1, кат К2, број 1, намена СТ, со пов.44мкв, сосопственост</w:t>
      </w:r>
    </w:p>
    <w:p w14:paraId="47D1FE2C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1/6 -КП.бр.511, дел 0, адреса С.Јовановски, бр. на зграда 1, намена на зграда А1-1, влез 1, кат МА, број 1, намена СТ, со пов. 43мкв, сосопственост</w:t>
      </w:r>
    </w:p>
    <w:p w14:paraId="5E10B6EC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1/6 -КП.бр.511, дел 0, адреса С.Јовановски, бр. на зграда 1, намена на зграда А1-1, влез 1, кат ПР, број 1, намена СТ, со пов.44мкв, сосопственост и </w:t>
      </w:r>
    </w:p>
    <w:p w14:paraId="42466CE0" w14:textId="77777777" w:rsidR="006357A0" w:rsidRDefault="006357A0" w:rsidP="006357A0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помошна просторија,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запишана во ЛИСТ В од имотен лист бр. 102496 за КО Струга, при АКН ОКН Струга </w:t>
      </w:r>
      <w:r>
        <w:rPr>
          <w:rFonts w:ascii="Arial" w:hAnsi="Arial" w:cs="Arial"/>
          <w:bCs/>
          <w:sz w:val="22"/>
          <w:szCs w:val="22"/>
          <w:lang w:val="mk-MK"/>
        </w:rPr>
        <w:t>со следните ознаки:</w:t>
      </w:r>
    </w:p>
    <w:p w14:paraId="22CBB1DB" w14:textId="77777777" w:rsidR="006357A0" w:rsidRDefault="006357A0" w:rsidP="006357A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  -1/8 од КП.бр.511, дел 0, адреса С.Јовановски, бр. на зграда 1, намена на зграда А1-1, влез 1, кат МА 1, број 1, намена П, со пов. 8 мкв, сосопственост</w:t>
      </w:r>
    </w:p>
    <w:p w14:paraId="7B72E849" w14:textId="77777777" w:rsidR="006357A0" w:rsidRPr="004C3C37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 со</w:t>
      </w:r>
      <w:r w:rsidR="006357A0">
        <w:rPr>
          <w:rFonts w:ascii="Arial" w:hAnsi="Arial" w:cs="Arial"/>
          <w:sz w:val="22"/>
          <w:szCs w:val="22"/>
          <w:lang w:val="mk-MK"/>
        </w:rPr>
        <w:t>со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пственост на должникот </w:t>
      </w:r>
      <w:r w:rsidR="00107CA7" w:rsidRPr="004C3C37">
        <w:rPr>
          <w:rFonts w:ascii="Arial" w:hAnsi="Arial" w:cs="Arial"/>
          <w:bCs/>
          <w:color w:val="000000"/>
          <w:sz w:val="22"/>
          <w:szCs w:val="22"/>
          <w:lang w:val="en-US"/>
        </w:rPr>
        <w:t>Зоран Гулески</w:t>
      </w:r>
      <w:r w:rsidRPr="004C3C37">
        <w:rPr>
          <w:rFonts w:ascii="Arial" w:hAnsi="Arial" w:cs="Arial"/>
          <w:sz w:val="22"/>
          <w:szCs w:val="22"/>
          <w:lang w:val="ru-RU"/>
        </w:rPr>
        <w:t>.</w:t>
      </w:r>
    </w:p>
    <w:p w14:paraId="02462E89" w14:textId="77777777" w:rsidR="00905C7E" w:rsidRPr="006357A0" w:rsidRDefault="00905C7E" w:rsidP="006357A0">
      <w:pPr>
        <w:tabs>
          <w:tab w:val="center" w:pos="0"/>
        </w:tabs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28.04.2025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год во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10:00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6357A0">
        <w:rPr>
          <w:rFonts w:ascii="Arial" w:hAnsi="Arial" w:cs="Arial"/>
          <w:sz w:val="22"/>
          <w:szCs w:val="22"/>
          <w:lang w:val="mk-MK"/>
        </w:rPr>
        <w:t xml:space="preserve">извршител Слободанка Колоска </w:t>
      </w:r>
      <w:r w:rsidR="006357A0" w:rsidRPr="004C3C37">
        <w:rPr>
          <w:rFonts w:ascii="Arial" w:hAnsi="Arial" w:cs="Arial"/>
          <w:sz w:val="22"/>
          <w:szCs w:val="22"/>
          <w:lang w:val="ru-RU"/>
        </w:rPr>
        <w:t>ул. Димитар Влахов 13/9.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5973F48A" w14:textId="77777777" w:rsidR="006357A0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</w:t>
      </w:r>
      <w:r w:rsidR="006357A0">
        <w:rPr>
          <w:rFonts w:ascii="Arial" w:hAnsi="Arial" w:cs="Arial"/>
          <w:sz w:val="22"/>
          <w:szCs w:val="22"/>
          <w:lang w:val="mk-MK"/>
        </w:rPr>
        <w:t xml:space="preserve"> 1.222.441,00 ден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под која недвижноста не може да се продаде на првото јавно наддавање.</w:t>
      </w:r>
    </w:p>
    <w:p w14:paraId="507949DF" w14:textId="77777777" w:rsid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6357A0">
        <w:rPr>
          <w:rFonts w:ascii="Arial" w:hAnsi="Arial" w:cs="Arial"/>
          <w:sz w:val="22"/>
          <w:szCs w:val="22"/>
          <w:lang w:val="mk-MK"/>
        </w:rPr>
        <w:t xml:space="preserve">. Налог за извршување И.бр. 307/11 од </w:t>
      </w:r>
      <w:r w:rsidR="004C3C37">
        <w:rPr>
          <w:rFonts w:ascii="Arial" w:hAnsi="Arial" w:cs="Arial"/>
          <w:sz w:val="22"/>
          <w:szCs w:val="22"/>
          <w:lang w:val="mk-MK"/>
        </w:rPr>
        <w:t>30</w:t>
      </w:r>
      <w:r w:rsidR="006357A0">
        <w:rPr>
          <w:rFonts w:ascii="Arial" w:hAnsi="Arial" w:cs="Arial"/>
          <w:sz w:val="22"/>
          <w:szCs w:val="22"/>
          <w:lang w:val="mk-MK"/>
        </w:rPr>
        <w:t>.</w:t>
      </w:r>
      <w:r w:rsidR="004C3C37">
        <w:rPr>
          <w:rFonts w:ascii="Arial" w:hAnsi="Arial" w:cs="Arial"/>
          <w:sz w:val="22"/>
          <w:szCs w:val="22"/>
          <w:lang w:val="mk-MK"/>
        </w:rPr>
        <w:t>04</w:t>
      </w:r>
      <w:r w:rsidR="006357A0">
        <w:rPr>
          <w:rFonts w:ascii="Arial" w:hAnsi="Arial" w:cs="Arial"/>
          <w:sz w:val="22"/>
          <w:szCs w:val="22"/>
          <w:lang w:val="mk-MK"/>
        </w:rPr>
        <w:t>.202</w:t>
      </w:r>
      <w:r w:rsidR="004C3C37">
        <w:rPr>
          <w:rFonts w:ascii="Arial" w:hAnsi="Arial" w:cs="Arial"/>
          <w:sz w:val="22"/>
          <w:szCs w:val="22"/>
          <w:lang w:val="mk-MK"/>
        </w:rPr>
        <w:t>0</w:t>
      </w:r>
      <w:r w:rsidR="006357A0">
        <w:rPr>
          <w:rFonts w:ascii="Arial" w:hAnsi="Arial" w:cs="Arial"/>
          <w:sz w:val="22"/>
          <w:szCs w:val="22"/>
          <w:lang w:val="mk-MK"/>
        </w:rPr>
        <w:t xml:space="preserve"> год. и Налог за извршување И.бр. 307/11 од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</w:t>
      </w:r>
      <w:r w:rsidR="004C3C37">
        <w:rPr>
          <w:rFonts w:ascii="Arial" w:hAnsi="Arial" w:cs="Arial"/>
          <w:sz w:val="22"/>
          <w:szCs w:val="22"/>
          <w:lang w:val="mk-MK"/>
        </w:rPr>
        <w:t xml:space="preserve">17.12.2024 год. </w:t>
      </w:r>
    </w:p>
    <w:p w14:paraId="5813C488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357A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6357A0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9676B0E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4C3C37">
        <w:rPr>
          <w:rFonts w:ascii="Arial" w:hAnsi="Arial" w:cs="Arial"/>
          <w:sz w:val="22"/>
          <w:szCs w:val="22"/>
          <w:lang w:val="mk-MK"/>
        </w:rPr>
        <w:t xml:space="preserve">дената вредност на недвижноста., износ од 122.244,00 ден. </w:t>
      </w:r>
    </w:p>
    <w:p w14:paraId="5F829CCD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6357A0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357A0">
        <w:rPr>
          <w:rFonts w:ascii="Arial" w:hAnsi="Arial" w:cs="Arial"/>
          <w:sz w:val="22"/>
          <w:szCs w:val="22"/>
          <w:lang w:val="ru-RU"/>
        </w:rPr>
        <w:t xml:space="preserve"> </w:t>
      </w:r>
      <w:r w:rsidR="00107CA7" w:rsidRPr="006357A0">
        <w:rPr>
          <w:rFonts w:ascii="Arial" w:hAnsi="Arial" w:cs="Arial"/>
          <w:color w:val="000000"/>
          <w:sz w:val="22"/>
          <w:szCs w:val="22"/>
          <w:lang w:val="en-US"/>
        </w:rPr>
        <w:t>210073986200278</w:t>
      </w:r>
      <w:r w:rsidR="00285A4E" w:rsidRPr="006357A0">
        <w:rPr>
          <w:rFonts w:ascii="Arial" w:hAnsi="Arial" w:cs="Arial"/>
          <w:sz w:val="22"/>
          <w:szCs w:val="22"/>
          <w:lang w:val="en-US"/>
        </w:rPr>
        <w:t xml:space="preserve"> 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107CA7" w:rsidRPr="006357A0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107CA7" w:rsidRPr="006357A0">
        <w:rPr>
          <w:rFonts w:ascii="Arial" w:hAnsi="Arial" w:cs="Arial"/>
          <w:color w:val="000000"/>
          <w:sz w:val="22"/>
          <w:szCs w:val="22"/>
          <w:lang w:val="en-US"/>
        </w:rPr>
        <w:t>5020019504637</w:t>
      </w:r>
      <w:r w:rsidR="00285A4E" w:rsidRPr="006357A0">
        <w:rPr>
          <w:rFonts w:ascii="Arial" w:hAnsi="Arial" w:cs="Arial"/>
          <w:sz w:val="22"/>
          <w:szCs w:val="22"/>
          <w:lang w:val="en-US"/>
        </w:rPr>
        <w:t>.</w:t>
      </w:r>
    </w:p>
    <w:p w14:paraId="30C63E76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4057147A" w14:textId="77777777"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C3C37">
        <w:rPr>
          <w:rFonts w:ascii="Arial" w:hAnsi="Arial" w:cs="Arial"/>
          <w:sz w:val="22"/>
          <w:szCs w:val="22"/>
          <w:lang w:val="mk-MK"/>
        </w:rPr>
        <w:t>15</w:t>
      </w:r>
      <w:r w:rsidRPr="006357A0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7B95D77" w14:textId="77777777" w:rsidR="0011395E" w:rsidRPr="006357A0" w:rsidRDefault="0011395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Даноците и другите давачки во врска со продажбата паѓаат на товар на купувачот. </w:t>
      </w:r>
    </w:p>
    <w:p w14:paraId="4D439391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</w:t>
      </w:r>
      <w:r w:rsidR="004C3C37">
        <w:rPr>
          <w:rFonts w:ascii="Arial" w:hAnsi="Arial" w:cs="Arial"/>
          <w:sz w:val="22"/>
          <w:szCs w:val="22"/>
          <w:lang w:val="mk-MK"/>
        </w:rPr>
        <w:t xml:space="preserve">во дневно гласило „Нова Македонија“  </w:t>
      </w:r>
      <w:r w:rsidRPr="006357A0">
        <w:rPr>
          <w:rFonts w:ascii="Arial" w:hAnsi="Arial" w:cs="Arial"/>
          <w:sz w:val="22"/>
          <w:szCs w:val="22"/>
          <w:lang w:val="ru-RU"/>
        </w:rPr>
        <w:t xml:space="preserve">и електронски на веб страницата на Комората </w:t>
      </w:r>
      <w:r w:rsidRPr="006357A0">
        <w:rPr>
          <w:rFonts w:ascii="Arial" w:hAnsi="Arial" w:cs="Arial"/>
          <w:sz w:val="22"/>
          <w:szCs w:val="22"/>
          <w:lang w:val="mk-MK"/>
        </w:rPr>
        <w:t>.</w:t>
      </w:r>
    </w:p>
    <w:p w14:paraId="34810CC0" w14:textId="77777777" w:rsidR="00905C7E" w:rsidRPr="006357A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5D2EAE1" w14:textId="77777777" w:rsidR="007B46B2" w:rsidRPr="006357A0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  <w:t xml:space="preserve">   </w:t>
      </w:r>
      <w:r w:rsidRPr="006357A0">
        <w:rPr>
          <w:sz w:val="22"/>
          <w:szCs w:val="22"/>
        </w:rPr>
        <w:t xml:space="preserve">  </w:t>
      </w:r>
      <w:r w:rsidR="004C3C37">
        <w:rPr>
          <w:rFonts w:ascii="Calibri" w:hAnsi="Calibri"/>
          <w:sz w:val="22"/>
          <w:szCs w:val="22"/>
          <w:lang w:val="mk-MK"/>
        </w:rPr>
        <w:t xml:space="preserve">            </w:t>
      </w:r>
      <w:r w:rsidRPr="006357A0">
        <w:rPr>
          <w:sz w:val="22"/>
          <w:szCs w:val="22"/>
        </w:rPr>
        <w:t xml:space="preserve"> </w:t>
      </w:r>
      <w:r w:rsidR="004C3C37">
        <w:rPr>
          <w:rFonts w:ascii="Calibri" w:hAnsi="Calibri"/>
          <w:sz w:val="22"/>
          <w:szCs w:val="22"/>
          <w:lang w:val="mk-MK"/>
        </w:rPr>
        <w:t xml:space="preserve">  </w:t>
      </w:r>
      <w:r w:rsidR="003B5BF6">
        <w:rPr>
          <w:rFonts w:ascii="Calibri" w:hAnsi="Calibri"/>
          <w:sz w:val="22"/>
          <w:szCs w:val="22"/>
          <w:lang w:val="en-US"/>
        </w:rPr>
        <w:t xml:space="preserve">          </w:t>
      </w:r>
      <w:r w:rsidR="004C3C37">
        <w:rPr>
          <w:rFonts w:ascii="Calibri" w:hAnsi="Calibri"/>
          <w:sz w:val="22"/>
          <w:szCs w:val="22"/>
          <w:lang w:val="mk-MK"/>
        </w:rPr>
        <w:t xml:space="preserve">  </w:t>
      </w:r>
      <w:r w:rsidRPr="006357A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  <w:gridCol w:w="5140"/>
      </w:tblGrid>
      <w:tr w:rsidR="007B46B2" w:rsidRPr="006357A0" w14:paraId="69D54055" w14:textId="77777777" w:rsidTr="007B46B2">
        <w:tc>
          <w:tcPr>
            <w:tcW w:w="5377" w:type="dxa"/>
          </w:tcPr>
          <w:p w14:paraId="17899E5F" w14:textId="77777777" w:rsidR="007B46B2" w:rsidRPr="006357A0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158D53D1" w14:textId="77777777" w:rsidR="007B46B2" w:rsidRPr="006357A0" w:rsidRDefault="00107CA7">
            <w:pPr>
              <w:jc w:val="center"/>
              <w:rPr>
                <w:sz w:val="22"/>
                <w:szCs w:val="22"/>
                <w:lang w:val="mk-MK"/>
              </w:rPr>
            </w:pPr>
            <w:r w:rsidRPr="006357A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Слободанка Колоска</w:t>
            </w:r>
          </w:p>
        </w:tc>
      </w:tr>
    </w:tbl>
    <w:p w14:paraId="3511DAB1" w14:textId="77777777" w:rsidR="007B46B2" w:rsidRPr="006357A0" w:rsidRDefault="007B46B2" w:rsidP="007B46B2">
      <w:pPr>
        <w:jc w:val="both"/>
        <w:rPr>
          <w:sz w:val="22"/>
          <w:szCs w:val="22"/>
          <w:lang w:val="mk-MK"/>
        </w:rPr>
      </w:pPr>
      <w:r w:rsidRPr="006357A0">
        <w:rPr>
          <w:sz w:val="22"/>
          <w:szCs w:val="22"/>
          <w:lang w:val="mk-MK"/>
        </w:rPr>
        <w:t xml:space="preserve">              </w:t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</w:r>
      <w:r w:rsidRPr="006357A0">
        <w:rPr>
          <w:sz w:val="22"/>
          <w:szCs w:val="22"/>
          <w:lang w:val="mk-MK"/>
        </w:rPr>
        <w:tab/>
        <w:t xml:space="preserve">        </w:t>
      </w:r>
    </w:p>
    <w:p w14:paraId="08FF7BAA" w14:textId="77777777" w:rsidR="007B46B2" w:rsidRPr="006357A0" w:rsidRDefault="007B46B2" w:rsidP="004C3C3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  <w:lang w:val="mk-MK"/>
        </w:rPr>
        <w:t xml:space="preserve">Д.-на: </w:t>
      </w:r>
      <w:r w:rsidR="004C3C37">
        <w:rPr>
          <w:rFonts w:ascii="Arial" w:hAnsi="Arial" w:cs="Arial"/>
          <w:sz w:val="22"/>
          <w:szCs w:val="22"/>
          <w:lang w:val="mk-MK"/>
        </w:rPr>
        <w:t xml:space="preserve">Должник, Доверител, сосопственици, УЈП            </w:t>
      </w:r>
    </w:p>
    <w:p w14:paraId="4C37E78C" w14:textId="77777777" w:rsidR="004C3C37" w:rsidRPr="006357A0" w:rsidRDefault="007B46B2" w:rsidP="004C3C3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</w:rPr>
        <w:tab/>
      </w:r>
      <w:r w:rsidR="004C3C37">
        <w:rPr>
          <w:rFonts w:ascii="Arial" w:hAnsi="Arial" w:cs="Arial"/>
          <w:sz w:val="22"/>
          <w:szCs w:val="22"/>
          <w:lang w:val="mk-MK"/>
        </w:rPr>
        <w:t xml:space="preserve">Даночно одделение Струга </w:t>
      </w:r>
    </w:p>
    <w:p w14:paraId="17BAC7F1" w14:textId="77777777" w:rsidR="00905C7E" w:rsidRPr="006357A0" w:rsidRDefault="007B46B2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</w:r>
      <w:r w:rsidRPr="006357A0">
        <w:rPr>
          <w:rFonts w:ascii="Arial" w:hAnsi="Arial" w:cs="Arial"/>
          <w:sz w:val="22"/>
          <w:szCs w:val="22"/>
        </w:rPr>
        <w:tab/>
        <w:t xml:space="preserve">  </w:t>
      </w:r>
    </w:p>
    <w:p w14:paraId="73953978" w14:textId="77777777" w:rsidR="00905C7E" w:rsidRPr="006357A0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357A0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: Против овој заклучок може да се поднесе приговор до Основниот суд </w:t>
      </w:r>
      <w:r w:rsidR="004C3C37">
        <w:rPr>
          <w:rFonts w:ascii="Arial" w:hAnsi="Arial" w:cs="Arial"/>
          <w:sz w:val="22"/>
          <w:szCs w:val="22"/>
          <w:lang w:val="mk-MK"/>
        </w:rPr>
        <w:t>Струга,</w:t>
      </w:r>
      <w:r w:rsidRPr="006357A0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14:paraId="3ECAB764" w14:textId="77777777" w:rsidR="00AC774B" w:rsidRPr="006357A0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6357A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0815254">
    <w:abstractNumId w:val="9"/>
  </w:num>
  <w:num w:numId="2" w16cid:durableId="138151470">
    <w:abstractNumId w:val="7"/>
  </w:num>
  <w:num w:numId="3" w16cid:durableId="811094910">
    <w:abstractNumId w:val="6"/>
  </w:num>
  <w:num w:numId="4" w16cid:durableId="1166625596">
    <w:abstractNumId w:val="5"/>
  </w:num>
  <w:num w:numId="5" w16cid:durableId="111364630">
    <w:abstractNumId w:val="4"/>
  </w:num>
  <w:num w:numId="6" w16cid:durableId="42756806">
    <w:abstractNumId w:val="8"/>
  </w:num>
  <w:num w:numId="7" w16cid:durableId="59715735">
    <w:abstractNumId w:val="3"/>
  </w:num>
  <w:num w:numId="8" w16cid:durableId="1496334120">
    <w:abstractNumId w:val="2"/>
  </w:num>
  <w:num w:numId="9" w16cid:durableId="370809964">
    <w:abstractNumId w:val="1"/>
  </w:num>
  <w:num w:numId="10" w16cid:durableId="61829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07CA7"/>
    <w:rsid w:val="0011395E"/>
    <w:rsid w:val="0015082C"/>
    <w:rsid w:val="00162356"/>
    <w:rsid w:val="001D1202"/>
    <w:rsid w:val="00285A4E"/>
    <w:rsid w:val="002D6E87"/>
    <w:rsid w:val="00334708"/>
    <w:rsid w:val="003711E6"/>
    <w:rsid w:val="003B5BF6"/>
    <w:rsid w:val="003F4FE9"/>
    <w:rsid w:val="004C3C37"/>
    <w:rsid w:val="005B06D5"/>
    <w:rsid w:val="005E2113"/>
    <w:rsid w:val="005E2B25"/>
    <w:rsid w:val="00606449"/>
    <w:rsid w:val="0062796F"/>
    <w:rsid w:val="006357A0"/>
    <w:rsid w:val="006808FC"/>
    <w:rsid w:val="006971FC"/>
    <w:rsid w:val="006D7EDC"/>
    <w:rsid w:val="00773850"/>
    <w:rsid w:val="007A2159"/>
    <w:rsid w:val="007B46B2"/>
    <w:rsid w:val="00843B8B"/>
    <w:rsid w:val="008C7246"/>
    <w:rsid w:val="00905C7E"/>
    <w:rsid w:val="009576E7"/>
    <w:rsid w:val="009734EF"/>
    <w:rsid w:val="00A1680D"/>
    <w:rsid w:val="00A33E8F"/>
    <w:rsid w:val="00A36AF4"/>
    <w:rsid w:val="00AA634A"/>
    <w:rsid w:val="00AC774B"/>
    <w:rsid w:val="00AF6DA8"/>
    <w:rsid w:val="00BF4AB8"/>
    <w:rsid w:val="00C557C5"/>
    <w:rsid w:val="00CA2E03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80B52"/>
  <w15:chartTrackingRefBased/>
  <w15:docId w15:val="{40D80A28-4080-459A-9A09-B14FA5DE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продажба_13.3.2025_4315.docx</Template>
  <TotalTime>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2003-12-24T10:44:00Z</cp:lastPrinted>
  <dcterms:created xsi:type="dcterms:W3CDTF">2025-03-14T13:33:00Z</dcterms:created>
  <dcterms:modified xsi:type="dcterms:W3CDTF">2025-03-14T13:33:00Z</dcterms:modified>
</cp:coreProperties>
</file>